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86888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86816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783;top:3285;width:946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w w:val="95"/>
                          <w:sz w:val="50"/>
                        </w:rPr>
                        <w:t>May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86792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  <v:shape style="position:absolute;left:8563;top:13550;width:2203;height:1291" type="#_x0000_t75" stroked="false">
                <v:imagedata r:id="rId1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7503" w:right="0"/>
        <w:jc w:val="left"/>
        <w:rPr>
          <w:b w:val="0"/>
          <w:bCs w:val="0"/>
        </w:rPr>
      </w:pPr>
      <w:hyperlink r:id="rId15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6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Nonfarm</w:t>
          </w:r>
          <w:r>
            <w:rPr>
              <w:rFonts w:ascii="Segoe UI"/>
              <w:color w:val="231F20"/>
              <w:spacing w:val="-1"/>
            </w:rPr>
            <w:t> Payroll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Jobs.</w:t>
            <w:tab/>
            <w:t>4</w:t>
          </w:r>
          <w:r>
            <w:rPr>
              <w:rFonts w:ascii="Segoe UI"/>
            </w:rPr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8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5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18"/>
        </w:rPr>
        <w:t>May</w:t>
      </w:r>
      <w:r>
        <w:rPr>
          <w:color w:val="D2232A"/>
          <w:spacing w:val="53"/>
        </w:rPr>
        <w:t> </w:t>
      </w:r>
      <w:r>
        <w:rPr>
          <w:color w:val="D2232A"/>
          <w:spacing w:val="28"/>
        </w:rPr>
        <w:t>S</w:t>
      </w:r>
      <w:r>
        <w:rPr>
          <w:color w:val="D2232A"/>
          <w:spacing w:val="27"/>
        </w:rPr>
        <w:t>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7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Business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Employment</w:t>
      </w:r>
      <w:r>
        <w:rPr>
          <w:rFonts w:ascii="Segoe UI"/>
          <w:b/>
          <w:color w:val="231F20"/>
          <w:spacing w:val="44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Dynamics</w:t>
      </w:r>
      <w:r>
        <w:rPr>
          <w:rFonts w:ascii="Segoe UI"/>
          <w:b/>
          <w:color w:val="231F20"/>
          <w:spacing w:val="44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(BED)</w:t>
      </w:r>
      <w:r>
        <w:rPr>
          <w:rFonts w:ascii="Segoe UI"/>
          <w:sz w:val="36"/>
        </w:rPr>
      </w:r>
    </w:p>
    <w:p>
      <w:pPr>
        <w:pStyle w:val="BodyText"/>
        <w:spacing w:line="180" w:lineRule="auto" w:before="87"/>
        <w:ind w:left="756" w:right="741"/>
        <w:jc w:val="both"/>
        <w:rPr>
          <w:rFonts w:ascii="Segoe UI" w:hAnsi="Segoe UI" w:cs="Segoe UI" w:eastAsia="Segoe UI"/>
        </w:rPr>
      </w:pPr>
      <w:r>
        <w:rPr>
          <w:rFonts w:ascii="Segoe UI"/>
          <w:spacing w:val="-1"/>
        </w:rPr>
        <w:t>Business</w:t>
      </w:r>
      <w:r>
        <w:rPr>
          <w:rFonts w:ascii="Segoe UI"/>
          <w:spacing w:val="-3"/>
        </w:rPr>
        <w:t> </w:t>
      </w:r>
      <w:r>
        <w:rPr>
          <w:rFonts w:ascii="Segoe UI"/>
        </w:rPr>
        <w:t>Employment</w:t>
      </w:r>
      <w:r>
        <w:rPr>
          <w:rFonts w:ascii="Segoe UI"/>
          <w:spacing w:val="-4"/>
        </w:rPr>
        <w:t> </w:t>
      </w:r>
      <w:r>
        <w:rPr>
          <w:rFonts w:ascii="Segoe UI"/>
          <w:spacing w:val="-1"/>
        </w:rPr>
        <w:t>Dynamics,</w:t>
      </w:r>
      <w:r>
        <w:rPr>
          <w:rFonts w:ascii="Segoe UI"/>
          <w:spacing w:val="-4"/>
        </w:rPr>
        <w:t> </w:t>
      </w:r>
      <w:r>
        <w:rPr>
          <w:rFonts w:ascii="Segoe UI"/>
        </w:rPr>
        <w:t>also</w:t>
      </w:r>
      <w:r>
        <w:rPr>
          <w:rFonts w:ascii="Segoe UI"/>
          <w:spacing w:val="-4"/>
        </w:rPr>
        <w:t> </w:t>
      </w:r>
      <w:r>
        <w:rPr>
          <w:rFonts w:ascii="Segoe UI"/>
          <w:spacing w:val="-1"/>
        </w:rPr>
        <w:t>known</w:t>
      </w:r>
      <w:r>
        <w:rPr>
          <w:rFonts w:ascii="Segoe UI"/>
          <w:spacing w:val="-3"/>
        </w:rPr>
        <w:t> </w:t>
      </w:r>
      <w:r>
        <w:rPr>
          <w:rFonts w:ascii="Segoe UI"/>
        </w:rPr>
        <w:t>as</w:t>
      </w:r>
      <w:r>
        <w:rPr>
          <w:rFonts w:ascii="Segoe UI"/>
          <w:spacing w:val="-4"/>
        </w:rPr>
        <w:t> </w:t>
      </w:r>
      <w:r>
        <w:rPr>
          <w:rFonts w:ascii="Segoe UI"/>
          <w:spacing w:val="-1"/>
        </w:rPr>
        <w:t>BED,</w:t>
      </w:r>
      <w:r>
        <w:rPr>
          <w:rFonts w:ascii="Segoe UI"/>
          <w:spacing w:val="-3"/>
        </w:rPr>
        <w:t> </w:t>
      </w:r>
      <w:r>
        <w:rPr>
          <w:rFonts w:ascii="Segoe UI"/>
        </w:rPr>
        <w:t>tracks</w:t>
      </w:r>
      <w:r>
        <w:rPr>
          <w:rFonts w:ascii="Segoe UI"/>
          <w:spacing w:val="-3"/>
        </w:rPr>
        <w:t> </w:t>
      </w:r>
      <w:r>
        <w:rPr>
          <w:rFonts w:ascii="Segoe UI"/>
        </w:rPr>
        <w:t>employment</w:t>
      </w:r>
      <w:r>
        <w:rPr>
          <w:rFonts w:ascii="Segoe UI"/>
          <w:spacing w:val="-4"/>
        </w:rPr>
        <w:t> </w:t>
      </w:r>
      <w:r>
        <w:rPr>
          <w:rFonts w:ascii="Segoe UI"/>
        </w:rPr>
        <w:t>gains</w:t>
      </w:r>
      <w:r>
        <w:rPr>
          <w:rFonts w:ascii="Segoe UI"/>
          <w:spacing w:val="-3"/>
        </w:rPr>
        <w:t> </w:t>
      </w:r>
      <w:r>
        <w:rPr>
          <w:rFonts w:ascii="Segoe UI"/>
        </w:rPr>
        <w:t>and</w:t>
      </w:r>
      <w:r>
        <w:rPr>
          <w:rFonts w:ascii="Segoe UI"/>
          <w:spacing w:val="-4"/>
        </w:rPr>
        <w:t> </w:t>
      </w:r>
      <w:r>
        <w:rPr>
          <w:rFonts w:ascii="Segoe UI"/>
          <w:spacing w:val="-1"/>
        </w:rPr>
        <w:t>losses</w:t>
      </w:r>
      <w:r>
        <w:rPr>
          <w:rFonts w:ascii="Segoe UI"/>
          <w:spacing w:val="-3"/>
        </w:rPr>
        <w:t> </w:t>
      </w:r>
      <w:r>
        <w:rPr>
          <w:rFonts w:ascii="Segoe UI"/>
        </w:rPr>
        <w:t>at</w:t>
      </w:r>
      <w:r>
        <w:rPr>
          <w:rFonts w:ascii="Segoe UI"/>
          <w:spacing w:val="-3"/>
        </w:rPr>
        <w:t> </w:t>
      </w:r>
      <w:r>
        <w:rPr>
          <w:rFonts w:ascii="Segoe UI"/>
          <w:spacing w:val="-1"/>
        </w:rPr>
        <w:t>individual</w:t>
      </w:r>
      <w:r>
        <w:rPr>
          <w:rFonts w:ascii="Segoe UI"/>
          <w:spacing w:val="25"/>
        </w:rPr>
        <w:t> </w:t>
      </w:r>
      <w:r>
        <w:rPr/>
        <w:t>business</w:t>
      </w:r>
      <w:r>
        <w:rPr>
          <w:spacing w:val="8"/>
        </w:rPr>
        <w:t> </w:t>
      </w:r>
      <w:r>
        <w:rPr/>
        <w:t>locations.</w:t>
      </w:r>
      <w:r>
        <w:rPr>
          <w:spacing w:val="16"/>
        </w:rPr>
        <w:t> </w:t>
      </w:r>
      <w:r>
        <w:rPr/>
        <w:t>BED</w:t>
      </w:r>
      <w:r>
        <w:rPr>
          <w:spacing w:val="8"/>
        </w:rPr>
        <w:t> </w:t>
      </w:r>
      <w:r>
        <w:rPr/>
        <w:t>statistics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calculated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quarterly</w:t>
      </w:r>
      <w:r>
        <w:rPr>
          <w:spacing w:val="7"/>
        </w:rPr>
        <w:t> </w:t>
      </w:r>
      <w:r>
        <w:rPr/>
        <w:t>reports</w:t>
      </w:r>
      <w:r>
        <w:rPr>
          <w:spacing w:val="8"/>
        </w:rPr>
        <w:t> </w:t>
      </w:r>
      <w:r>
        <w:rPr/>
        <w:t>provided</w:t>
      </w:r>
      <w:r>
        <w:rPr>
          <w:spacing w:val="8"/>
        </w:rPr>
        <w:t> </w:t>
      </w:r>
      <w:r>
        <w:rPr/>
        <w:t>by</w:t>
      </w:r>
      <w:r>
        <w:rPr>
          <w:spacing w:val="8"/>
        </w:rPr>
        <w:t> </w:t>
      </w:r>
      <w:r>
        <w:rPr/>
        <w:t>employers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/>
        <w:t> </w:t>
      </w:r>
      <w:r>
        <w:rPr>
          <w:rFonts w:ascii="Segoe UI"/>
        </w:rPr>
        <w:t>Quarterly</w:t>
      </w:r>
      <w:r>
        <w:rPr>
          <w:rFonts w:ascii="Segoe UI"/>
          <w:spacing w:val="22"/>
        </w:rPr>
        <w:t> </w:t>
      </w:r>
      <w:r>
        <w:rPr>
          <w:rFonts w:ascii="Segoe UI"/>
          <w:spacing w:val="-1"/>
        </w:rPr>
        <w:t>Census</w:t>
      </w:r>
      <w:r>
        <w:rPr>
          <w:rFonts w:ascii="Segoe UI"/>
          <w:spacing w:val="23"/>
        </w:rPr>
        <w:t> </w:t>
      </w:r>
      <w:r>
        <w:rPr>
          <w:rFonts w:ascii="Segoe UI"/>
        </w:rPr>
        <w:t>of</w:t>
      </w:r>
      <w:r>
        <w:rPr>
          <w:rFonts w:ascii="Segoe UI"/>
          <w:spacing w:val="22"/>
        </w:rPr>
        <w:t> </w:t>
      </w:r>
      <w:r>
        <w:rPr>
          <w:rFonts w:ascii="Segoe UI"/>
        </w:rPr>
        <w:t>Employment</w:t>
      </w:r>
      <w:r>
        <w:rPr>
          <w:rFonts w:ascii="Segoe UI"/>
          <w:spacing w:val="22"/>
        </w:rPr>
        <w:t> </w:t>
      </w:r>
      <w:r>
        <w:rPr>
          <w:rFonts w:ascii="Segoe UI"/>
        </w:rPr>
        <w:t>and</w:t>
      </w:r>
      <w:r>
        <w:rPr>
          <w:rFonts w:ascii="Segoe UI"/>
          <w:spacing w:val="22"/>
        </w:rPr>
        <w:t> </w:t>
      </w:r>
      <w:r>
        <w:rPr>
          <w:rFonts w:ascii="Segoe UI"/>
          <w:spacing w:val="-2"/>
        </w:rPr>
        <w:t>Wages</w:t>
      </w:r>
      <w:r>
        <w:rPr>
          <w:rFonts w:ascii="Segoe UI"/>
          <w:spacing w:val="22"/>
        </w:rPr>
        <w:t> </w:t>
      </w:r>
      <w:r>
        <w:rPr>
          <w:rFonts w:ascii="Segoe UI"/>
        </w:rPr>
        <w:t>(QCEW)</w:t>
      </w:r>
      <w:r>
        <w:rPr>
          <w:rFonts w:ascii="Segoe UI"/>
          <w:spacing w:val="22"/>
        </w:rPr>
        <w:t> </w:t>
      </w:r>
      <w:r>
        <w:rPr>
          <w:rFonts w:ascii="Segoe UI"/>
          <w:spacing w:val="-1"/>
        </w:rPr>
        <w:t>Program.</w:t>
      </w:r>
      <w:r>
        <w:rPr>
          <w:rFonts w:ascii="Segoe UI"/>
          <w:spacing w:val="46"/>
        </w:rPr>
        <w:t> </w:t>
      </w:r>
      <w:r>
        <w:rPr>
          <w:rFonts w:ascii="Segoe UI"/>
        </w:rPr>
        <w:t>Like</w:t>
      </w:r>
      <w:r>
        <w:rPr>
          <w:rFonts w:ascii="Segoe UI"/>
          <w:spacing w:val="23"/>
        </w:rPr>
        <w:t> </w:t>
      </w:r>
      <w:r>
        <w:rPr>
          <w:rFonts w:ascii="Segoe UI"/>
        </w:rPr>
        <w:t>QCEW</w:t>
      </w:r>
      <w:r>
        <w:rPr>
          <w:rFonts w:ascii="Segoe UI"/>
          <w:spacing w:val="22"/>
        </w:rPr>
        <w:t> </w:t>
      </w:r>
      <w:r>
        <w:rPr>
          <w:rFonts w:ascii="Segoe UI"/>
        </w:rPr>
        <w:t>data,</w:t>
      </w:r>
      <w:r>
        <w:rPr>
          <w:rFonts w:ascii="Segoe UI"/>
          <w:spacing w:val="22"/>
        </w:rPr>
        <w:t> </w:t>
      </w:r>
      <w:r>
        <w:rPr>
          <w:rFonts w:ascii="Segoe UI"/>
          <w:spacing w:val="-1"/>
        </w:rPr>
        <w:t>BED</w:t>
      </w:r>
      <w:r>
        <w:rPr>
          <w:rFonts w:ascii="Segoe UI"/>
          <w:spacing w:val="23"/>
        </w:rPr>
        <w:t> </w:t>
      </w:r>
      <w:r>
        <w:rPr>
          <w:rFonts w:ascii="Segoe UI"/>
          <w:spacing w:val="-1"/>
        </w:rPr>
        <w:t>statistics</w:t>
      </w:r>
      <w:r>
        <w:rPr>
          <w:rFonts w:ascii="Segoe UI"/>
          <w:spacing w:val="24"/>
        </w:rPr>
        <w:t> </w:t>
      </w:r>
      <w:r>
        <w:rPr>
          <w:rFonts w:ascii="Segoe UI"/>
        </w:rPr>
        <w:t>are</w:t>
      </w:r>
      <w:r>
        <w:rPr>
          <w:rFonts w:ascii="Segoe UI"/>
          <w:spacing w:val="25"/>
          <w:w w:val="99"/>
        </w:rPr>
        <w:t> </w:t>
      </w:r>
      <w:r>
        <w:rPr/>
        <w:t>produced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published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quarterly</w:t>
      </w:r>
      <w:r>
        <w:rPr>
          <w:spacing w:val="11"/>
        </w:rPr>
        <w:t> </w:t>
      </w:r>
      <w:r>
        <w:rPr/>
        <w:t>basis.</w:t>
      </w:r>
      <w:r>
        <w:rPr>
          <w:spacing w:val="23"/>
        </w:rPr>
        <w:t> </w:t>
      </w:r>
      <w:r>
        <w:rPr/>
        <w:t>At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time,</w:t>
      </w:r>
      <w:r>
        <w:rPr>
          <w:spacing w:val="11"/>
        </w:rPr>
        <w:t> </w:t>
      </w:r>
      <w:r>
        <w:rPr/>
        <w:t>BED</w:t>
      </w:r>
      <w:r>
        <w:rPr>
          <w:spacing w:val="11"/>
        </w:rPr>
        <w:t> </w:t>
      </w:r>
      <w:r>
        <w:rPr/>
        <w:t>data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available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national</w:t>
      </w:r>
      <w:r>
        <w:rPr/>
        <w:t> </w:t>
      </w:r>
      <w:r>
        <w:rPr>
          <w:rFonts w:ascii="Segoe UI"/>
        </w:rPr>
        <w:t>and</w:t>
      </w:r>
      <w:r>
        <w:rPr>
          <w:rFonts w:ascii="Segoe UI"/>
          <w:spacing w:val="-8"/>
        </w:rPr>
        <w:t> </w:t>
      </w:r>
      <w:r>
        <w:rPr>
          <w:rFonts w:ascii="Segoe UI"/>
          <w:spacing w:val="-1"/>
        </w:rPr>
        <w:t>statewide</w:t>
      </w:r>
      <w:r>
        <w:rPr>
          <w:rFonts w:ascii="Segoe UI"/>
          <w:spacing w:val="-7"/>
        </w:rPr>
        <w:t> </w:t>
      </w:r>
      <w:r>
        <w:rPr>
          <w:rFonts w:ascii="Segoe UI"/>
          <w:spacing w:val="-1"/>
        </w:rPr>
        <w:t>levels.</w:t>
      </w:r>
      <w:r>
        <w:rPr>
          <w:rFonts w:ascii="Segoe UI"/>
        </w:rPr>
      </w:r>
    </w:p>
    <w:p>
      <w:pPr>
        <w:pStyle w:val="BodyText"/>
        <w:spacing w:line="180" w:lineRule="auto" w:before="173"/>
        <w:ind w:left="756" w:right="8175"/>
        <w:jc w:val="both"/>
        <w:rPr>
          <w:rFonts w:ascii="Segoe UI" w:hAnsi="Segoe UI" w:cs="Segoe UI" w:eastAsia="Segoe UI"/>
        </w:rPr>
      </w:pPr>
      <w:r>
        <w:rPr/>
        <w:pict>
          <v:group style="position:absolute;margin-left:213.240005pt;margin-top:16.525497pt;width:361.45pt;height:219.05pt;mso-position-horizontal-relative:page;mso-position-vertical-relative:paragraph;z-index:1264" coordorigin="4265,331" coordsize="7229,4381">
            <v:group style="position:absolute;left:4295;top:361;width:7169;height:4321" coordorigin="4295,361" coordsize="7169,4321">
              <v:shape style="position:absolute;left:4295;top:361;width:7169;height:4321" coordorigin="4295,361" coordsize="7169,4321" path="m4295,4681l11464,4681,11464,361,4295,361,4295,4681xe" filled="false" stroked="true" strokeweight="3.0pt" strokecolor="#999899">
                <v:path arrowok="t"/>
              </v:shape>
              <v:shape style="position:absolute;left:4539;top:514;width:6694;height:218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20" w:firstLine="0"/>
                        <w:jc w:val="center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0"/>
                        </w:rPr>
                        <w:t>Gross Job </w:t>
                      </w:r>
                      <w:r>
                        <w:rPr>
                          <w:rFonts w:ascii="Segoe UI"/>
                          <w:b/>
                          <w:color w:val="231F20"/>
                          <w:sz w:val="20"/>
                        </w:rPr>
                        <w:t>Gains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0"/>
                        </w:rPr>
                        <w:t>and Losses by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0"/>
                        </w:rPr>
                        <w:t>Quarter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0"/>
                        </w:rPr>
                        <w:t> (Private Sector)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spacing w:line="240" w:lineRule="exact" w:before="11"/>
                        <w:ind w:left="2394" w:right="2414" w:firstLine="0"/>
                        <w:jc w:val="center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State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Arkansas</w:t>
                      </w:r>
                      <w:r>
                        <w:rPr>
                          <w:rFonts w:ascii="Segoe UI"/>
                          <w:color w:val="231F20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(Seasonally</w:t>
                      </w:r>
                      <w:r>
                        <w:rPr>
                          <w:rFonts w:ascii="Segoe UI"/>
                          <w:color w:val="231F20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Adjusted)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spacing w:line="187" w:lineRule="exact" w:before="0"/>
                        <w:ind w:left="0" w:right="24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-------------------------------------------------------------------------------------------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9" w:lineRule="exact" w:before="0"/>
                        <w:ind w:left="3401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2"/>
                          <w:szCs w:val="22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2"/>
                        </w:rPr>
                        <w:t>3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2"/>
                        </w:rPr>
                        <w:t>months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2"/>
                        </w:rPr>
                        <w:t> ended</w:t>
                      </w:r>
                      <w:r>
                        <w:rPr>
                          <w:rFonts w:ascii="Segoe UI Semibold"/>
                          <w:sz w:val="22"/>
                        </w:rPr>
                      </w:r>
                    </w:p>
                    <w:p>
                      <w:pPr>
                        <w:spacing w:line="199" w:lineRule="exact" w:before="0"/>
                        <w:ind w:left="3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----------------------------------------------------------------------------------------------------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87" w:val="left" w:leader="none"/>
                          <w:tab w:pos="2706" w:val="left" w:leader="none"/>
                          <w:tab w:pos="4728" w:val="left" w:leader="none"/>
                          <w:tab w:pos="5727" w:val="left" w:leader="none"/>
                        </w:tabs>
                        <w:spacing w:line="238" w:lineRule="exact" w:before="0"/>
                        <w:ind w:left="33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Category</w:t>
                        <w:tab/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Sep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17</w:t>
                        <w:tab/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Dec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17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Mar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Jun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Sep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18*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  <w:p>
                      <w:pPr>
                        <w:spacing w:line="221" w:lineRule="exact" w:before="0"/>
                        <w:ind w:left="0" w:right="2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----------------------------------------------------------------------------------------------------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4" w:lineRule="exact" w:before="141"/>
                        <w:ind w:left="3374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Employment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Levels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29;top:4310;width:43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color w:val="231F20"/>
                          <w:sz w:val="18"/>
                        </w:rPr>
                        <w:t>*Most recent BED data available is for 3rd Quarter 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23.858994pt;margin-top:143.699829pt;width:337.7pt;height:64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4"/>
                    <w:gridCol w:w="1002"/>
                    <w:gridCol w:w="1075"/>
                    <w:gridCol w:w="998"/>
                    <w:gridCol w:w="1021"/>
                    <w:gridCol w:w="834"/>
                  </w:tblGrid>
                  <w:tr>
                    <w:trPr>
                      <w:trHeight w:val="420" w:hRule="exact"/>
                    </w:trPr>
                    <w:tc>
                      <w:tcPr>
                        <w:tcW w:w="1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5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Gross job gains.....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84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57,887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73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61,837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19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54,713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50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50,184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96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60,077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Gross job losses....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199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55,030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3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51,164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19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51,129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42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57,117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187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55,090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20" w:hRule="exact"/>
                    </w:trPr>
                    <w:tc>
                      <w:tcPr>
                        <w:tcW w:w="1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Net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Change</w:t>
                        </w: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..........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6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2,857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20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10,673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0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3,584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196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-6,933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12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4,987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egoe UI"/>
          <w:spacing w:val="-1"/>
        </w:rPr>
        <w:t>The</w:t>
      </w:r>
      <w:r>
        <w:rPr>
          <w:rFonts w:ascii="Segoe UI"/>
          <w:spacing w:val="-23"/>
        </w:rPr>
        <w:t> </w:t>
      </w:r>
      <w:r>
        <w:rPr>
          <w:rFonts w:ascii="Segoe UI"/>
          <w:spacing w:val="-1"/>
        </w:rPr>
        <w:t>information</w:t>
      </w:r>
      <w:r>
        <w:rPr>
          <w:rFonts w:ascii="Segoe UI"/>
          <w:spacing w:val="-24"/>
        </w:rPr>
        <w:t> </w:t>
      </w:r>
      <w:r>
        <w:rPr>
          <w:rFonts w:ascii="Segoe UI"/>
          <w:spacing w:val="-1"/>
        </w:rPr>
        <w:t>produced</w:t>
      </w:r>
      <w:r>
        <w:rPr>
          <w:rFonts w:ascii="Segoe UI"/>
          <w:spacing w:val="-23"/>
        </w:rPr>
        <w:t> </w:t>
      </w:r>
      <w:r>
        <w:rPr>
          <w:rFonts w:ascii="Segoe UI"/>
          <w:spacing w:val="-1"/>
        </w:rPr>
        <w:t>from</w:t>
      </w:r>
      <w:r>
        <w:rPr>
          <w:rFonts w:ascii="Segoe UI"/>
          <w:spacing w:val="24"/>
          <w:w w:val="99"/>
        </w:rPr>
        <w:t> </w:t>
      </w:r>
      <w:r>
        <w:rPr>
          <w:rFonts w:ascii="Segoe UI"/>
          <w:spacing w:val="5"/>
        </w:rPr>
        <w:t>BED</w:t>
      </w:r>
      <w:r>
        <w:rPr>
          <w:rFonts w:ascii="Segoe UI"/>
          <w:spacing w:val="49"/>
        </w:rPr>
        <w:t> </w:t>
      </w:r>
      <w:r>
        <w:rPr>
          <w:rFonts w:ascii="Segoe UI"/>
          <w:spacing w:val="7"/>
        </w:rPr>
        <w:t>statistics</w:t>
      </w:r>
      <w:r>
        <w:rPr>
          <w:rFonts w:ascii="Segoe UI"/>
          <w:spacing w:val="51"/>
        </w:rPr>
        <w:t> </w:t>
      </w:r>
      <w:r>
        <w:rPr>
          <w:rFonts w:ascii="Segoe UI"/>
          <w:spacing w:val="7"/>
        </w:rPr>
        <w:t>includes</w:t>
      </w:r>
      <w:r>
        <w:rPr>
          <w:rFonts w:ascii="Segoe UI"/>
          <w:spacing w:val="50"/>
        </w:rPr>
        <w:t> </w:t>
      </w:r>
      <w:r>
        <w:rPr>
          <w:rFonts w:ascii="Segoe UI"/>
          <w:spacing w:val="8"/>
        </w:rPr>
        <w:t>gross</w:t>
      </w:r>
      <w:r>
        <w:rPr>
          <w:rFonts w:ascii="Segoe UI"/>
          <w:spacing w:val="31"/>
        </w:rPr>
        <w:t> </w:t>
      </w:r>
      <w:r>
        <w:rPr>
          <w:rFonts w:ascii="Segoe UI"/>
          <w:spacing w:val="-1"/>
        </w:rPr>
        <w:t>job</w:t>
      </w:r>
      <w:r>
        <w:rPr>
          <w:rFonts w:ascii="Segoe UI"/>
          <w:spacing w:val="30"/>
        </w:rPr>
        <w:t> </w:t>
      </w:r>
      <w:r>
        <w:rPr>
          <w:rFonts w:ascii="Segoe UI"/>
        </w:rPr>
        <w:t>gains</w:t>
      </w:r>
      <w:r>
        <w:rPr>
          <w:rFonts w:ascii="Segoe UI"/>
          <w:spacing w:val="30"/>
        </w:rPr>
        <w:t> </w:t>
      </w:r>
      <w:r>
        <w:rPr>
          <w:rFonts w:ascii="Segoe UI"/>
        </w:rPr>
        <w:t>and</w:t>
      </w:r>
      <w:r>
        <w:rPr>
          <w:rFonts w:ascii="Segoe UI"/>
          <w:spacing w:val="29"/>
        </w:rPr>
        <w:t> </w:t>
      </w:r>
      <w:r>
        <w:rPr>
          <w:rFonts w:ascii="Segoe UI"/>
          <w:spacing w:val="-1"/>
        </w:rPr>
        <w:t>losses</w:t>
      </w:r>
      <w:r>
        <w:rPr>
          <w:rFonts w:ascii="Segoe UI"/>
          <w:spacing w:val="30"/>
        </w:rPr>
        <w:t> </w:t>
      </w:r>
      <w:r>
        <w:rPr>
          <w:rFonts w:ascii="Segoe UI"/>
        </w:rPr>
        <w:t>at</w:t>
      </w:r>
      <w:r>
        <w:rPr>
          <w:rFonts w:ascii="Segoe UI"/>
          <w:spacing w:val="30"/>
        </w:rPr>
        <w:t> </w:t>
      </w:r>
      <w:r>
        <w:rPr>
          <w:rFonts w:ascii="Segoe UI"/>
        </w:rPr>
        <w:t>estab-</w:t>
      </w:r>
      <w:r>
        <w:rPr>
          <w:rFonts w:ascii="Segoe UI"/>
          <w:spacing w:val="25"/>
          <w:w w:val="99"/>
        </w:rPr>
        <w:t> </w:t>
      </w:r>
      <w:r>
        <w:rPr>
          <w:rFonts w:ascii="Segoe UI"/>
          <w:spacing w:val="-1"/>
        </w:rPr>
        <w:t>lishments</w:t>
      </w:r>
      <w:r>
        <w:rPr>
          <w:rFonts w:ascii="Segoe UI"/>
          <w:spacing w:val="17"/>
        </w:rPr>
        <w:t> </w:t>
      </w:r>
      <w:r>
        <w:rPr>
          <w:rFonts w:ascii="Segoe UI"/>
        </w:rPr>
        <w:t>with</w:t>
      </w:r>
      <w:r>
        <w:rPr>
          <w:rFonts w:ascii="Segoe UI"/>
          <w:spacing w:val="17"/>
        </w:rPr>
        <w:t> </w:t>
      </w:r>
      <w:r>
        <w:rPr>
          <w:rFonts w:ascii="Segoe UI"/>
        </w:rPr>
        <w:t>changes</w:t>
      </w:r>
      <w:r>
        <w:rPr>
          <w:rFonts w:ascii="Segoe UI"/>
          <w:spacing w:val="17"/>
        </w:rPr>
        <w:t> </w:t>
      </w:r>
      <w:r>
        <w:rPr>
          <w:rFonts w:ascii="Segoe UI"/>
          <w:spacing w:val="-1"/>
        </w:rPr>
        <w:t>in</w:t>
      </w:r>
      <w:r>
        <w:rPr>
          <w:rFonts w:ascii="Segoe UI"/>
          <w:spacing w:val="17"/>
        </w:rPr>
        <w:t> </w:t>
      </w:r>
      <w:r>
        <w:rPr>
          <w:rFonts w:ascii="Segoe UI"/>
          <w:spacing w:val="-1"/>
        </w:rPr>
        <w:t>em-</w:t>
      </w:r>
      <w:r>
        <w:rPr>
          <w:rFonts w:ascii="Segoe UI"/>
          <w:spacing w:val="25"/>
          <w:w w:val="99"/>
        </w:rPr>
        <w:t> </w:t>
      </w:r>
      <w:r>
        <w:rPr>
          <w:rFonts w:ascii="Segoe UI"/>
        </w:rPr>
        <w:t>ployment.</w:t>
      </w:r>
      <w:r>
        <w:rPr>
          <w:rFonts w:ascii="Segoe UI"/>
          <w:spacing w:val="50"/>
        </w:rPr>
        <w:t> </w:t>
      </w:r>
      <w:r>
        <w:rPr>
          <w:rFonts w:ascii="Segoe UI"/>
        </w:rPr>
        <w:t>These</w:t>
      </w:r>
      <w:r>
        <w:rPr>
          <w:rFonts w:ascii="Segoe UI"/>
          <w:spacing w:val="25"/>
        </w:rPr>
        <w:t> </w:t>
      </w:r>
      <w:r>
        <w:rPr>
          <w:rFonts w:ascii="Segoe UI"/>
        </w:rPr>
        <w:t>employment</w:t>
      </w:r>
      <w:r>
        <w:rPr>
          <w:rFonts w:ascii="Segoe UI"/>
        </w:rPr>
        <w:t> changes</w:t>
      </w:r>
      <w:r>
        <w:rPr>
          <w:rFonts w:ascii="Segoe UI"/>
          <w:spacing w:val="10"/>
        </w:rPr>
        <w:t> </w:t>
      </w:r>
      <w:r>
        <w:rPr>
          <w:rFonts w:ascii="Segoe UI"/>
        </w:rPr>
        <w:t>occur</w:t>
      </w:r>
      <w:r>
        <w:rPr>
          <w:rFonts w:ascii="Segoe UI"/>
          <w:spacing w:val="10"/>
        </w:rPr>
        <w:t> </w:t>
      </w:r>
      <w:r>
        <w:rPr>
          <w:rFonts w:ascii="Segoe UI"/>
        </w:rPr>
        <w:t>when</w:t>
      </w:r>
      <w:r>
        <w:rPr>
          <w:rFonts w:ascii="Segoe UI"/>
          <w:spacing w:val="9"/>
        </w:rPr>
        <w:t> </w:t>
      </w:r>
      <w:r>
        <w:rPr>
          <w:rFonts w:ascii="Segoe UI"/>
          <w:spacing w:val="-1"/>
        </w:rPr>
        <w:t>establish-</w:t>
      </w:r>
      <w:r>
        <w:rPr>
          <w:rFonts w:ascii="Segoe UI"/>
          <w:spacing w:val="29"/>
          <w:w w:val="99"/>
        </w:rPr>
        <w:t> </w:t>
      </w:r>
      <w:r>
        <w:rPr>
          <w:rFonts w:ascii="Segoe UI"/>
          <w:spacing w:val="1"/>
        </w:rPr>
        <w:t>ments</w:t>
      </w:r>
      <w:r>
        <w:rPr>
          <w:rFonts w:ascii="Segoe UI"/>
          <w:spacing w:val="32"/>
        </w:rPr>
        <w:t> </w:t>
      </w:r>
      <w:r>
        <w:rPr>
          <w:rFonts w:ascii="Segoe UI"/>
          <w:spacing w:val="2"/>
        </w:rPr>
        <w:t>open/expand</w:t>
      </w:r>
      <w:r>
        <w:rPr>
          <w:rFonts w:ascii="Segoe UI"/>
          <w:spacing w:val="32"/>
        </w:rPr>
        <w:t> </w:t>
      </w:r>
      <w:r>
        <w:rPr>
          <w:rFonts w:ascii="Segoe UI"/>
          <w:spacing w:val="1"/>
        </w:rPr>
        <w:t>or</w:t>
      </w:r>
      <w:r>
        <w:rPr>
          <w:rFonts w:ascii="Segoe UI"/>
          <w:spacing w:val="32"/>
        </w:rPr>
        <w:t> </w:t>
      </w:r>
      <w:r>
        <w:rPr>
          <w:rFonts w:ascii="Segoe UI"/>
          <w:spacing w:val="3"/>
        </w:rPr>
        <w:t>close/</w:t>
      </w:r>
      <w:r>
        <w:rPr>
          <w:rFonts w:ascii="Segoe UI"/>
          <w:spacing w:val="27"/>
          <w:w w:val="99"/>
        </w:rPr>
        <w:t> </w:t>
      </w:r>
      <w:r>
        <w:rPr>
          <w:rFonts w:ascii="Segoe UI"/>
          <w:spacing w:val="1"/>
        </w:rPr>
        <w:t>contract.</w:t>
      </w:r>
      <w:r>
        <w:rPr>
          <w:rFonts w:ascii="Segoe UI"/>
          <w:spacing w:val="65"/>
        </w:rPr>
        <w:t> </w:t>
      </w:r>
      <w:r>
        <w:rPr>
          <w:rFonts w:ascii="Segoe UI"/>
          <w:spacing w:val="1"/>
        </w:rPr>
        <w:t>Gross</w:t>
      </w:r>
      <w:r>
        <w:rPr>
          <w:rFonts w:ascii="Segoe UI"/>
          <w:spacing w:val="33"/>
        </w:rPr>
        <w:t> </w:t>
      </w:r>
      <w:r>
        <w:rPr>
          <w:rFonts w:ascii="Segoe UI"/>
          <w:spacing w:val="1"/>
        </w:rPr>
        <w:t>job</w:t>
      </w:r>
      <w:r>
        <w:rPr>
          <w:rFonts w:ascii="Segoe UI"/>
          <w:spacing w:val="34"/>
        </w:rPr>
        <w:t> </w:t>
      </w:r>
      <w:r>
        <w:rPr>
          <w:rFonts w:ascii="Segoe UI"/>
          <w:spacing w:val="1"/>
        </w:rPr>
        <w:t>gains</w:t>
      </w:r>
      <w:r>
        <w:rPr>
          <w:rFonts w:ascii="Segoe UI"/>
          <w:spacing w:val="33"/>
        </w:rPr>
        <w:t> </w:t>
      </w:r>
      <w:r>
        <w:rPr>
          <w:rFonts w:ascii="Segoe UI"/>
          <w:spacing w:val="1"/>
        </w:rPr>
        <w:t>are</w:t>
      </w:r>
      <w:r>
        <w:rPr>
          <w:rFonts w:ascii="Segoe UI"/>
          <w:spacing w:val="30"/>
          <w:w w:val="99"/>
        </w:rPr>
        <w:t> </w:t>
      </w:r>
      <w:r>
        <w:rPr>
          <w:rFonts w:ascii="Segoe UI"/>
        </w:rPr>
        <w:t>a</w:t>
      </w:r>
      <w:r>
        <w:rPr>
          <w:rFonts w:ascii="Segoe UI"/>
          <w:spacing w:val="26"/>
        </w:rPr>
        <w:t> </w:t>
      </w:r>
      <w:r>
        <w:rPr>
          <w:rFonts w:ascii="Segoe UI"/>
        </w:rPr>
        <w:t>combination</w:t>
      </w:r>
      <w:r>
        <w:rPr>
          <w:rFonts w:ascii="Segoe UI"/>
          <w:spacing w:val="26"/>
        </w:rPr>
        <w:t> </w:t>
      </w:r>
      <w:r>
        <w:rPr>
          <w:rFonts w:ascii="Segoe UI"/>
        </w:rPr>
        <w:t>of</w:t>
      </w:r>
      <w:r>
        <w:rPr>
          <w:rFonts w:ascii="Segoe UI"/>
          <w:spacing w:val="27"/>
        </w:rPr>
        <w:t> </w:t>
      </w:r>
      <w:r>
        <w:rPr>
          <w:rFonts w:ascii="Segoe UI"/>
          <w:spacing w:val="-1"/>
        </w:rPr>
        <w:t>jobs</w:t>
      </w:r>
      <w:r>
        <w:rPr>
          <w:rFonts w:ascii="Segoe UI"/>
          <w:spacing w:val="26"/>
        </w:rPr>
        <w:t> </w:t>
      </w:r>
      <w:r>
        <w:rPr>
          <w:rFonts w:ascii="Segoe UI"/>
        </w:rPr>
        <w:t>created</w:t>
      </w:r>
      <w:r>
        <w:rPr>
          <w:rFonts w:ascii="Segoe UI"/>
          <w:spacing w:val="21"/>
          <w:w w:val="99"/>
        </w:rPr>
        <w:t> </w:t>
      </w:r>
      <w:r>
        <w:rPr>
          <w:rFonts w:ascii="Segoe UI"/>
          <w:spacing w:val="8"/>
        </w:rPr>
        <w:t>from</w:t>
      </w:r>
      <w:r>
        <w:rPr>
          <w:rFonts w:ascii="Segoe UI"/>
          <w:spacing w:val="49"/>
        </w:rPr>
        <w:t> </w:t>
      </w:r>
      <w:r>
        <w:rPr>
          <w:rFonts w:ascii="Segoe UI"/>
          <w:spacing w:val="8"/>
        </w:rPr>
        <w:t>both</w:t>
      </w:r>
      <w:r>
        <w:rPr>
          <w:rFonts w:ascii="Segoe UI"/>
          <w:spacing w:val="49"/>
        </w:rPr>
        <w:t> </w:t>
      </w:r>
      <w:r>
        <w:rPr>
          <w:rFonts w:ascii="Segoe UI"/>
          <w:spacing w:val="9"/>
        </w:rPr>
        <w:t>openings</w:t>
      </w:r>
      <w:r>
        <w:rPr>
          <w:rFonts w:ascii="Segoe UI"/>
          <w:spacing w:val="50"/>
        </w:rPr>
        <w:t> </w:t>
      </w:r>
      <w:r>
        <w:rPr>
          <w:rFonts w:ascii="Segoe UI"/>
          <w:spacing w:val="5"/>
        </w:rPr>
        <w:t>of</w:t>
      </w:r>
      <w:r>
        <w:rPr>
          <w:rFonts w:ascii="Segoe UI"/>
          <w:spacing w:val="49"/>
        </w:rPr>
        <w:t> </w:t>
      </w:r>
      <w:r>
        <w:rPr>
          <w:rFonts w:ascii="Segoe UI"/>
          <w:spacing w:val="11"/>
        </w:rPr>
        <w:t>new</w:t>
      </w:r>
      <w:r>
        <w:rPr>
          <w:rFonts w:ascii="Segoe UI"/>
          <w:spacing w:val="39"/>
          <w:w w:val="99"/>
        </w:rPr>
        <w:t> </w:t>
      </w:r>
      <w:r>
        <w:rPr>
          <w:rFonts w:ascii="Segoe UI"/>
          <w:spacing w:val="14"/>
        </w:rPr>
        <w:t>businesses</w:t>
      </w:r>
      <w:r>
        <w:rPr>
          <w:rFonts w:ascii="Segoe UI"/>
          <w:spacing w:val="58"/>
        </w:rPr>
        <w:t> </w:t>
      </w:r>
      <w:r>
        <w:rPr>
          <w:rFonts w:ascii="Segoe UI"/>
          <w:spacing w:val="10"/>
        </w:rPr>
        <w:t>and</w:t>
      </w:r>
      <w:r>
        <w:rPr>
          <w:rFonts w:ascii="Segoe UI"/>
          <w:spacing w:val="60"/>
        </w:rPr>
        <w:t> </w:t>
      </w:r>
      <w:r>
        <w:rPr>
          <w:rFonts w:ascii="Segoe UI"/>
          <w:spacing w:val="14"/>
        </w:rPr>
        <w:t>expansions</w:t>
      </w:r>
      <w:r>
        <w:rPr>
          <w:rFonts w:ascii="Segoe UI"/>
          <w:spacing w:val="30"/>
        </w:rPr>
        <w:t> </w:t>
      </w:r>
      <w:r>
        <w:rPr>
          <w:rFonts w:ascii="Segoe UI"/>
          <w:spacing w:val="1"/>
        </w:rPr>
        <w:t>at</w:t>
      </w:r>
      <w:r>
        <w:rPr>
          <w:rFonts w:ascii="Segoe UI"/>
          <w:spacing w:val="38"/>
        </w:rPr>
        <w:t> </w:t>
      </w:r>
      <w:r>
        <w:rPr>
          <w:rFonts w:ascii="Segoe UI"/>
          <w:spacing w:val="2"/>
        </w:rPr>
        <w:t>existing</w:t>
      </w:r>
      <w:r>
        <w:rPr>
          <w:rFonts w:ascii="Segoe UI"/>
          <w:spacing w:val="39"/>
        </w:rPr>
        <w:t> </w:t>
      </w:r>
      <w:r>
        <w:rPr>
          <w:rFonts w:ascii="Segoe UI"/>
          <w:spacing w:val="2"/>
        </w:rPr>
        <w:t>businesses.</w:t>
      </w:r>
      <w:r>
        <w:rPr>
          <w:rFonts w:ascii="Segoe UI"/>
          <w:spacing w:val="8"/>
        </w:rPr>
        <w:t> </w:t>
      </w:r>
      <w:r>
        <w:rPr>
          <w:rFonts w:ascii="Segoe UI"/>
          <w:spacing w:val="3"/>
        </w:rPr>
        <w:t>Gross</w:t>
      </w:r>
      <w:r>
        <w:rPr>
          <w:rFonts w:ascii="Segoe UI"/>
          <w:spacing w:val="31"/>
        </w:rPr>
        <w:t> </w:t>
      </w:r>
      <w:r>
        <w:rPr>
          <w:rFonts w:ascii="Segoe UI"/>
          <w:spacing w:val="3"/>
        </w:rPr>
        <w:t>job</w:t>
      </w:r>
      <w:r>
        <w:rPr>
          <w:rFonts w:ascii="Segoe UI"/>
          <w:spacing w:val="39"/>
        </w:rPr>
        <w:t> </w:t>
      </w:r>
      <w:r>
        <w:rPr>
          <w:rFonts w:ascii="Segoe UI"/>
          <w:spacing w:val="4"/>
        </w:rPr>
        <w:t>losses</w:t>
      </w:r>
      <w:r>
        <w:rPr>
          <w:rFonts w:ascii="Segoe UI"/>
          <w:spacing w:val="40"/>
        </w:rPr>
        <w:t> </w:t>
      </w:r>
      <w:r>
        <w:rPr>
          <w:rFonts w:ascii="Segoe UI"/>
          <w:spacing w:val="3"/>
        </w:rPr>
        <w:t>are</w:t>
      </w:r>
      <w:r>
        <w:rPr>
          <w:rFonts w:ascii="Segoe UI"/>
          <w:spacing w:val="39"/>
        </w:rPr>
        <w:t> </w:t>
      </w:r>
      <w:r>
        <w:rPr>
          <w:rFonts w:ascii="Segoe UI"/>
        </w:rPr>
        <w:t>a</w:t>
      </w:r>
      <w:r>
        <w:rPr>
          <w:rFonts w:ascii="Segoe UI"/>
          <w:spacing w:val="40"/>
        </w:rPr>
        <w:t> </w:t>
      </w:r>
      <w:r>
        <w:rPr>
          <w:rFonts w:ascii="Segoe UI"/>
          <w:spacing w:val="5"/>
        </w:rPr>
        <w:t>combination</w:t>
      </w:r>
      <w:r>
        <w:rPr>
          <w:rFonts w:ascii="Segoe UI"/>
          <w:spacing w:val="28"/>
          <w:w w:val="99"/>
        </w:rPr>
        <w:t> </w:t>
      </w:r>
      <w:r>
        <w:rPr>
          <w:rFonts w:ascii="Segoe UI"/>
          <w:spacing w:val="3"/>
        </w:rPr>
        <w:t>of</w:t>
      </w:r>
      <w:r>
        <w:rPr>
          <w:rFonts w:ascii="Segoe UI"/>
          <w:spacing w:val="43"/>
        </w:rPr>
        <w:t> </w:t>
      </w:r>
      <w:r>
        <w:rPr>
          <w:rFonts w:ascii="Segoe UI"/>
          <w:spacing w:val="4"/>
        </w:rPr>
        <w:t>jobs</w:t>
      </w:r>
      <w:r>
        <w:rPr>
          <w:rFonts w:ascii="Segoe UI"/>
          <w:spacing w:val="43"/>
        </w:rPr>
        <w:t> </w:t>
      </w:r>
      <w:r>
        <w:rPr>
          <w:rFonts w:ascii="Segoe UI"/>
          <w:spacing w:val="4"/>
        </w:rPr>
        <w:t>lost</w:t>
      </w:r>
      <w:r>
        <w:rPr>
          <w:rFonts w:ascii="Segoe UI"/>
          <w:spacing w:val="43"/>
        </w:rPr>
        <w:t> </w:t>
      </w:r>
      <w:r>
        <w:rPr>
          <w:rFonts w:ascii="Segoe UI"/>
          <w:spacing w:val="4"/>
        </w:rPr>
        <w:t>from</w:t>
      </w:r>
      <w:r>
        <w:rPr>
          <w:rFonts w:ascii="Segoe UI"/>
          <w:spacing w:val="43"/>
        </w:rPr>
        <w:t> </w:t>
      </w:r>
      <w:r>
        <w:rPr>
          <w:rFonts w:ascii="Segoe UI"/>
          <w:spacing w:val="4"/>
        </w:rPr>
        <w:t>both</w:t>
      </w:r>
      <w:r>
        <w:rPr>
          <w:rFonts w:ascii="Segoe UI"/>
          <w:spacing w:val="43"/>
        </w:rPr>
        <w:t> </w:t>
      </w:r>
      <w:r>
        <w:rPr>
          <w:rFonts w:ascii="Segoe UI"/>
          <w:spacing w:val="5"/>
        </w:rPr>
        <w:t>exist-</w:t>
      </w:r>
      <w:r>
        <w:rPr>
          <w:rFonts w:ascii="Segoe UI"/>
          <w:spacing w:val="30"/>
          <w:w w:val="99"/>
        </w:rPr>
        <w:t> </w:t>
      </w:r>
      <w:r>
        <w:rPr>
          <w:rFonts w:ascii="Segoe UI"/>
          <w:spacing w:val="1"/>
        </w:rPr>
        <w:t>ing</w:t>
      </w:r>
      <w:r>
        <w:rPr>
          <w:rFonts w:ascii="Segoe UI"/>
          <w:spacing w:val="34"/>
        </w:rPr>
        <w:t> </w:t>
      </w:r>
      <w:r>
        <w:rPr>
          <w:rFonts w:ascii="Segoe UI"/>
          <w:spacing w:val="1"/>
        </w:rPr>
        <w:t>businesses</w:t>
      </w:r>
      <w:r>
        <w:rPr>
          <w:rFonts w:ascii="Segoe UI"/>
          <w:spacing w:val="35"/>
        </w:rPr>
        <w:t> </w:t>
      </w:r>
      <w:r>
        <w:rPr>
          <w:rFonts w:ascii="Segoe UI"/>
          <w:spacing w:val="1"/>
        </w:rPr>
        <w:t>that</w:t>
      </w:r>
      <w:r>
        <w:rPr>
          <w:rFonts w:ascii="Segoe UI"/>
          <w:spacing w:val="35"/>
        </w:rPr>
        <w:t> </w:t>
      </w:r>
      <w:r>
        <w:rPr>
          <w:rFonts w:ascii="Segoe UI"/>
          <w:spacing w:val="1"/>
        </w:rPr>
        <w:t>close</w:t>
      </w:r>
      <w:r>
        <w:rPr>
          <w:rFonts w:ascii="Segoe UI"/>
          <w:spacing w:val="34"/>
        </w:rPr>
        <w:t> </w:t>
      </w:r>
      <w:r>
        <w:rPr>
          <w:rFonts w:ascii="Segoe UI"/>
          <w:spacing w:val="2"/>
        </w:rPr>
        <w:t>and</w:t>
      </w:r>
      <w:r>
        <w:rPr>
          <w:rFonts w:ascii="Segoe UI"/>
          <w:spacing w:val="30"/>
          <w:w w:val="99"/>
        </w:rPr>
        <w:t> </w:t>
      </w:r>
      <w:r>
        <w:rPr>
          <w:rFonts w:ascii="Segoe UI"/>
        </w:rPr>
        <w:t>those</w:t>
      </w:r>
      <w:r>
        <w:rPr>
          <w:rFonts w:ascii="Segoe UI"/>
          <w:spacing w:val="-10"/>
        </w:rPr>
        <w:t> </w:t>
      </w:r>
      <w:r>
        <w:rPr>
          <w:rFonts w:ascii="Segoe UI"/>
        </w:rPr>
        <w:t>that</w:t>
      </w:r>
      <w:r>
        <w:rPr>
          <w:rFonts w:ascii="Segoe UI"/>
          <w:spacing w:val="-9"/>
        </w:rPr>
        <w:t> </w:t>
      </w:r>
      <w:r>
        <w:rPr>
          <w:rFonts w:ascii="Segoe UI"/>
        </w:rPr>
        <w:t>reduce</w:t>
      </w:r>
      <w:r>
        <w:rPr>
          <w:rFonts w:ascii="Segoe UI"/>
          <w:spacing w:val="-11"/>
        </w:rPr>
        <w:t> </w:t>
      </w:r>
      <w:r>
        <w:rPr>
          <w:rFonts w:ascii="Segoe UI"/>
        </w:rPr>
        <w:t>their</w:t>
      </w:r>
      <w:r>
        <w:rPr>
          <w:rFonts w:ascii="Segoe UI"/>
          <w:spacing w:val="-9"/>
        </w:rPr>
        <w:t> </w:t>
      </w:r>
      <w:r>
        <w:rPr>
          <w:rFonts w:ascii="Segoe UI"/>
        </w:rPr>
        <w:t>number</w:t>
      </w:r>
      <w:r>
        <w:rPr>
          <w:rFonts w:ascii="Segoe UI"/>
          <w:w w:val="99"/>
        </w:rPr>
        <w:t> </w:t>
      </w:r>
      <w:r>
        <w:rPr>
          <w:rFonts w:ascii="Segoe UI"/>
        </w:rPr>
        <w:t>of</w:t>
      </w:r>
      <w:r>
        <w:rPr>
          <w:rFonts w:ascii="Segoe UI"/>
          <w:spacing w:val="7"/>
        </w:rPr>
        <w:t> </w:t>
      </w:r>
      <w:r>
        <w:rPr>
          <w:rFonts w:ascii="Segoe UI"/>
        </w:rPr>
        <w:t>employees.</w:t>
      </w:r>
      <w:r>
        <w:rPr>
          <w:rFonts w:ascii="Segoe UI"/>
          <w:spacing w:val="15"/>
        </w:rPr>
        <w:t> </w:t>
      </w:r>
      <w:r>
        <w:rPr>
          <w:rFonts w:ascii="Segoe UI"/>
        </w:rPr>
        <w:t>The</w:t>
      </w:r>
      <w:r>
        <w:rPr>
          <w:rFonts w:ascii="Segoe UI"/>
          <w:spacing w:val="8"/>
        </w:rPr>
        <w:t> </w:t>
      </w:r>
      <w:r>
        <w:rPr>
          <w:rFonts w:ascii="Segoe UI"/>
        </w:rPr>
        <w:t>net</w:t>
      </w:r>
      <w:r>
        <w:rPr>
          <w:rFonts w:ascii="Segoe UI"/>
          <w:spacing w:val="8"/>
        </w:rPr>
        <w:t> </w:t>
      </w:r>
      <w:r>
        <w:rPr>
          <w:rFonts w:ascii="Segoe UI"/>
        </w:rPr>
        <w:t>change</w:t>
      </w:r>
      <w:r>
        <w:rPr>
          <w:rFonts w:ascii="Segoe UI"/>
          <w:w w:val="99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gross</w:t>
      </w:r>
      <w:r>
        <w:rPr/>
        <w:t> </w:t>
      </w:r>
      <w:r>
        <w:rPr>
          <w:rFonts w:ascii="Segoe UI"/>
          <w:spacing w:val="-1"/>
        </w:rPr>
        <w:t>job </w:t>
      </w:r>
      <w:r>
        <w:rPr>
          <w:rFonts w:ascii="Segoe UI"/>
        </w:rPr>
        <w:t>gains</w:t>
      </w:r>
      <w:r>
        <w:rPr>
          <w:rFonts w:ascii="Segoe UI"/>
          <w:spacing w:val="-2"/>
        </w:rPr>
        <w:t> </w:t>
      </w:r>
      <w:r>
        <w:rPr>
          <w:rFonts w:ascii="Segoe UI"/>
        </w:rPr>
        <w:t>and</w:t>
      </w:r>
      <w:r>
        <w:rPr>
          <w:rFonts w:ascii="Segoe UI"/>
          <w:spacing w:val="-2"/>
        </w:rPr>
        <w:t> </w:t>
      </w:r>
      <w:r>
        <w:rPr>
          <w:rFonts w:ascii="Segoe UI"/>
        </w:rPr>
        <w:t>gross</w:t>
      </w:r>
      <w:r>
        <w:rPr>
          <w:rFonts w:ascii="Segoe UI"/>
          <w:spacing w:val="-2"/>
        </w:rPr>
        <w:t> </w:t>
      </w:r>
      <w:r>
        <w:rPr>
          <w:rFonts w:ascii="Segoe UI"/>
          <w:spacing w:val="-1"/>
        </w:rPr>
        <w:t>job</w:t>
      </w:r>
      <w:r>
        <w:rPr>
          <w:rFonts w:ascii="Segoe UI"/>
        </w:rPr>
        <w:t> </w:t>
      </w:r>
      <w:r>
        <w:rPr>
          <w:rFonts w:ascii="Segoe UI"/>
          <w:spacing w:val="-1"/>
        </w:rPr>
        <w:t>losses.</w:t>
      </w:r>
      <w:r>
        <w:rPr>
          <w:rFonts w:ascii="Segoe UI"/>
        </w:rPr>
      </w:r>
    </w:p>
    <w:p>
      <w:pPr>
        <w:spacing w:line="253" w:lineRule="exact" w:before="179"/>
        <w:ind w:left="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Arkansas’</w:t>
      </w:r>
      <w:r>
        <w:rPr>
          <w:rFonts w:ascii="Segoe UI" w:hAnsi="Segoe UI" w:cs="Segoe UI" w:eastAsia="Segoe UI"/>
          <w:b/>
          <w:bCs/>
          <w:color w:val="231F20"/>
          <w:spacing w:val="-2"/>
          <w:sz w:val="20"/>
          <w:szCs w:val="2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Gross Job </w:t>
      </w:r>
      <w:r>
        <w:rPr>
          <w:rFonts w:ascii="Segoe UI" w:hAnsi="Segoe UI" w:cs="Segoe UI" w:eastAsia="Segoe UI"/>
          <w:b/>
          <w:bCs/>
          <w:color w:val="231F20"/>
          <w:sz w:val="20"/>
          <w:szCs w:val="20"/>
        </w:rPr>
        <w:t>Gains</w:t>
      </w:r>
      <w:r>
        <w:rPr>
          <w:rFonts w:ascii="Segoe UI" w:hAnsi="Segoe UI" w:cs="Segoe UI" w:eastAsia="Segoe UI"/>
          <w:b/>
          <w:bCs/>
          <w:color w:val="231F20"/>
          <w:spacing w:val="-2"/>
          <w:sz w:val="20"/>
          <w:szCs w:val="20"/>
        </w:rPr>
        <w:t> </w:t>
      </w:r>
      <w:r>
        <w:rPr>
          <w:rFonts w:ascii="Segoe UI" w:hAnsi="Segoe UI" w:cs="Segoe UI" w:eastAsia="Segoe UI"/>
          <w:b/>
          <w:bCs/>
          <w:color w:val="231F20"/>
          <w:sz w:val="20"/>
          <w:szCs w:val="20"/>
        </w:rPr>
        <w:t>vs.</w:t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 Gross Job Losses (Private Sector/Seasonally</w:t>
      </w:r>
      <w:r>
        <w:rPr>
          <w:rFonts w:ascii="Segoe UI" w:hAnsi="Segoe UI" w:cs="Segoe UI" w:eastAsia="Segoe UI"/>
          <w:b/>
          <w:bCs/>
          <w:color w:val="231F20"/>
          <w:sz w:val="20"/>
          <w:szCs w:val="2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Adjusted)</w: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53" w:lineRule="exact" w:before="0"/>
        <w:ind w:left="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3rd Quarter 2016 - 3rd Quarter 2018</w:t>
      </w:r>
      <w:r>
        <w:rPr>
          <w:rFonts w:ascii="Segoe UI"/>
          <w:sz w:val="20"/>
        </w:rPr>
      </w:r>
    </w:p>
    <w:p>
      <w:pPr>
        <w:spacing w:line="240" w:lineRule="auto" w:before="13"/>
        <w:rPr>
          <w:rFonts w:ascii="Segoe UI" w:hAnsi="Segoe UI" w:cs="Segoe UI" w:eastAsia="Segoe UI"/>
          <w:sz w:val="10"/>
          <w:szCs w:val="10"/>
        </w:rPr>
      </w:pPr>
    </w:p>
    <w:p>
      <w:pPr>
        <w:spacing w:before="0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17.152634pt;margin-top:4.338987pt;width:409.5pt;height:214.4pt;mso-position-horizontal-relative:page;mso-position-vertical-relative:paragraph;z-index:1288" coordorigin="2343,87" coordsize="8190,4288">
            <v:group style="position:absolute;left:2347;top:3900;width:8182;height:2" coordorigin="2347,3900" coordsize="8182,2">
              <v:shape style="position:absolute;left:2347;top:3900;width:8182;height:2" coordorigin="2347,3900" coordsize="8182,0" path="m2347,3900l10528,3900e" filled="false" stroked="true" strokeweight=".371414pt" strokecolor="#858585">
                <v:path arrowok="t"/>
              </v:shape>
            </v:group>
            <v:group style="position:absolute;left:2347;top:3478;width:8182;height:2" coordorigin="2347,3478" coordsize="8182,2">
              <v:shape style="position:absolute;left:2347;top:3478;width:8182;height:2" coordorigin="2347,3478" coordsize="8182,0" path="m2347,3478l10528,3478e" filled="false" stroked="true" strokeweight=".371414pt" strokecolor="#858585">
                <v:path arrowok="t"/>
              </v:shape>
            </v:group>
            <v:group style="position:absolute;left:2347;top:3054;width:8182;height:2" coordorigin="2347,3054" coordsize="8182,2">
              <v:shape style="position:absolute;left:2347;top:3054;width:8182;height:2" coordorigin="2347,3054" coordsize="8182,0" path="m2347,3054l10528,3054e" filled="false" stroked="true" strokeweight=".371414pt" strokecolor="#858585">
                <v:path arrowok="t"/>
              </v:shape>
            </v:group>
            <v:group style="position:absolute;left:2347;top:2631;width:8182;height:2" coordorigin="2347,2631" coordsize="8182,2">
              <v:shape style="position:absolute;left:2347;top:2631;width:8182;height:2" coordorigin="2347,2631" coordsize="8182,0" path="m2347,2631l10528,2631e" filled="false" stroked="true" strokeweight=".371414pt" strokecolor="#858585">
                <v:path arrowok="t"/>
              </v:shape>
            </v:group>
            <v:group style="position:absolute;left:2347;top:2207;width:8182;height:2" coordorigin="2347,2207" coordsize="8182,2">
              <v:shape style="position:absolute;left:2347;top:2207;width:8182;height:2" coordorigin="2347,2207" coordsize="8182,0" path="m2347,2207l10528,2207e" filled="false" stroked="true" strokeweight=".371414pt" strokecolor="#858585">
                <v:path arrowok="t"/>
              </v:shape>
            </v:group>
            <v:group style="position:absolute;left:2347;top:1784;width:8182;height:2" coordorigin="2347,1784" coordsize="8182,2">
              <v:shape style="position:absolute;left:2347;top:1784;width:8182;height:2" coordorigin="2347,1784" coordsize="8182,0" path="m2347,1784l10528,1784e" filled="false" stroked="true" strokeweight=".371414pt" strokecolor="#858585">
                <v:path arrowok="t"/>
              </v:shape>
            </v:group>
            <v:group style="position:absolute;left:2347;top:1362;width:8182;height:2" coordorigin="2347,1362" coordsize="8182,2">
              <v:shape style="position:absolute;left:2347;top:1362;width:8182;height:2" coordorigin="2347,1362" coordsize="8182,0" path="m2347,1362l10528,1362e" filled="false" stroked="true" strokeweight=".371414pt" strokecolor="#858585">
                <v:path arrowok="t"/>
              </v:shape>
            </v:group>
            <v:group style="position:absolute;left:2347;top:938;width:8182;height:2" coordorigin="2347,938" coordsize="8182,2">
              <v:shape style="position:absolute;left:2347;top:938;width:8182;height:2" coordorigin="2347,938" coordsize="8182,0" path="m2347,938l10528,938e" filled="false" stroked="true" strokeweight=".371414pt" strokecolor="#858585">
                <v:path arrowok="t"/>
              </v:shape>
            </v:group>
            <v:group style="position:absolute;left:2347;top:515;width:8182;height:2" coordorigin="2347,515" coordsize="8182,2">
              <v:shape style="position:absolute;left:2347;top:515;width:8182;height:2" coordorigin="2347,515" coordsize="8182,0" path="m2347,515l10528,515e" filled="false" stroked="true" strokeweight=".371414pt" strokecolor="#858585">
                <v:path arrowok="t"/>
              </v:shape>
            </v:group>
            <v:group style="position:absolute;left:2347;top:92;width:8182;height:2" coordorigin="2347,92" coordsize="8182,2">
              <v:shape style="position:absolute;left:2347;top:92;width:8182;height:2" coordorigin="2347,92" coordsize="8182,0" path="m2347,92l10528,92e" filled="false" stroked="true" strokeweight=".371414pt" strokecolor="#858585">
                <v:path arrowok="t"/>
              </v:shape>
            </v:group>
            <v:group style="position:absolute;left:2407;top:92;width:2;height:4278" coordorigin="2407,92" coordsize="2,4278">
              <v:shape style="position:absolute;left:2407;top:92;width:2;height:4278" coordorigin="2407,92" coordsize="0,4278" path="m2407,4369l2407,92e" filled="false" stroked="true" strokeweight=".489121pt" strokecolor="#858585">
                <v:path arrowok="t"/>
              </v:shape>
            </v:group>
            <v:group style="position:absolute;left:2347;top:4323;width:8182;height:2" coordorigin="2347,4323" coordsize="8182,2">
              <v:shape style="position:absolute;left:2347;top:4323;width:8182;height:2" coordorigin="2347,4323" coordsize="8182,0" path="m2347,4323l10528,4323e" filled="false" stroked="true" strokeweight=".371414pt" strokecolor="#858585">
                <v:path arrowok="t"/>
              </v:shape>
            </v:group>
            <v:group style="position:absolute;left:3310;top:4323;width:2;height:46" coordorigin="3310,4323" coordsize="2,46">
              <v:shape style="position:absolute;left:3310;top:4323;width:2;height:46" coordorigin="3310,4323" coordsize="0,46" path="m3310,4323l3310,4369e" filled="false" stroked="true" strokeweight=".489121pt" strokecolor="#858585">
                <v:path arrowok="t"/>
              </v:shape>
            </v:group>
            <v:group style="position:absolute;left:4212;top:4323;width:2;height:46" coordorigin="4212,4323" coordsize="2,46">
              <v:shape style="position:absolute;left:4212;top:4323;width:2;height:46" coordorigin="4212,4323" coordsize="0,46" path="m4212,4323l4212,4369e" filled="false" stroked="true" strokeweight=".489121pt" strokecolor="#858585">
                <v:path arrowok="t"/>
              </v:shape>
            </v:group>
            <v:group style="position:absolute;left:5114;top:4323;width:2;height:46" coordorigin="5114,4323" coordsize="2,46">
              <v:shape style="position:absolute;left:5114;top:4323;width:2;height:46" coordorigin="5114,4323" coordsize="0,46" path="m5114,4323l5114,4369e" filled="false" stroked="true" strokeweight=".489121pt" strokecolor="#858585">
                <v:path arrowok="t"/>
              </v:shape>
            </v:group>
            <v:group style="position:absolute;left:6017;top:4323;width:2;height:46" coordorigin="6017,4323" coordsize="2,46">
              <v:shape style="position:absolute;left:6017;top:4323;width:2;height:46" coordorigin="6017,4323" coordsize="0,46" path="m6017,4323l6017,4369e" filled="false" stroked="true" strokeweight=".489121pt" strokecolor="#858585">
                <v:path arrowok="t"/>
              </v:shape>
            </v:group>
            <v:group style="position:absolute;left:6918;top:4323;width:2;height:46" coordorigin="6918,4323" coordsize="2,46">
              <v:shape style="position:absolute;left:6918;top:4323;width:2;height:46" coordorigin="6918,4323" coordsize="0,46" path="m6918,4323l6918,4369e" filled="false" stroked="true" strokeweight=".489121pt" strokecolor="#858585">
                <v:path arrowok="t"/>
              </v:shape>
            </v:group>
            <v:group style="position:absolute;left:7822;top:4323;width:2;height:46" coordorigin="7822,4323" coordsize="2,46">
              <v:shape style="position:absolute;left:7822;top:4323;width:2;height:46" coordorigin="7822,4323" coordsize="0,46" path="m7822,4323l7822,4369e" filled="false" stroked="true" strokeweight=".489121pt" strokecolor="#858585">
                <v:path arrowok="t"/>
              </v:shape>
            </v:group>
            <v:group style="position:absolute;left:8723;top:4323;width:2;height:46" coordorigin="8723,4323" coordsize="2,46">
              <v:shape style="position:absolute;left:8723;top:4323;width:2;height:46" coordorigin="8723,4323" coordsize="0,46" path="m8723,4323l8723,4369e" filled="false" stroked="true" strokeweight=".489121pt" strokecolor="#858585">
                <v:path arrowok="t"/>
              </v:shape>
            </v:group>
            <v:group style="position:absolute;left:9627;top:4323;width:2;height:46" coordorigin="9627,4323" coordsize="2,46">
              <v:shape style="position:absolute;left:9627;top:4323;width:2;height:46" coordorigin="9627,4323" coordsize="0,46" path="m9627,4323l9627,4369e" filled="false" stroked="true" strokeweight=".489121pt" strokecolor="#858585">
                <v:path arrowok="t"/>
              </v:shape>
            </v:group>
            <v:group style="position:absolute;left:10528;top:4323;width:2;height:46" coordorigin="10528,4323" coordsize="2,46">
              <v:shape style="position:absolute;left:10528;top:4323;width:2;height:46" coordorigin="10528,4323" coordsize="0,46" path="m10528,4323l10528,4369e" filled="false" stroked="true" strokeweight=".489121pt" strokecolor="#858585">
                <v:path arrowok="t"/>
              </v:shape>
            </v:group>
            <v:group style="position:absolute;left:2858;top:750;width:7219;height:2508" coordorigin="2858,750" coordsize="7219,2508">
              <v:shape style="position:absolute;left:2858;top:750;width:7219;height:2508" coordorigin="2858,750" coordsize="7219,2508" path="m2858,826l2949,860,3039,892,3129,923,3174,938,3219,954,3310,985,3400,1018,3490,1052,3580,1089,3671,1129,3761,1173,3851,1221,3941,1272,4031,1325,4122,1381,4212,1440,4302,1500,4392,1561,4483,1623,4573,1686,4618,1717,4663,1748,4753,1819,4798,1859,4844,1902,4889,1947,4934,1993,4979,2039,5024,2086,5069,2132,5114,2177,5159,2220,5204,2261,5295,2333,5385,2388,5475,2422,5565,2429,5611,2421,5701,2386,5791,2327,5881,2250,5926,2205,5971,2158,6017,2108,6062,2056,6107,2003,6152,1949,6197,1894,6242,1841,6287,1788,6332,1736,6377,1687,6423,1640,6468,1597,6513,1552,6558,1503,6603,1449,6648,1393,6693,1333,6738,1273,6784,1211,6829,1150,6874,1091,6919,1033,6964,978,7009,927,7054,881,7099,840,7190,778,7280,750,7325,750,7415,784,7505,866,7550,922,7596,986,7641,1059,7686,1137,7731,1222,7776,1311,7821,1403,7866,1497,7911,1593,7957,1688,8002,1783,8047,1875,8092,1965,8137,2050,8182,2129,8227,2203,8272,2269,8317,2332,8363,2400,8408,2471,8453,2544,8498,2618,8543,2692,8588,2766,8633,2838,8678,2907,8723,2973,8769,3034,8814,3090,8859,3139,8904,3181,8994,3239,9084,3257,9130,3248,9220,3191,9265,3141,9310,3078,9355,3003,9400,2918,9445,2823,9490,2720,9536,2609,9581,2493,9626,2371,9671,2245,9716,2117,9761,1988,9806,1858,9851,1728,9896,1601,9942,1477,9987,1357,10032,1242,10077,1134e" filled="false" stroked="true" strokeweight="1.856406pt" strokecolor="#c00000">
                <v:path arrowok="t"/>
              </v:shape>
            </v:group>
            <v:group style="position:absolute;left:2858;top:1661;width:7220;height:1495" coordorigin="2858,1661" coordsize="7220,1495">
              <v:shape style="position:absolute;left:2858;top:1661;width:7220;height:1495" coordorigin="2858,1661" coordsize="7220,1495" path="m2858,2241l2948,2257,3038,2271,3129,2284,3174,2290,3219,2296,3309,2309,3399,2323,3490,2340,3580,2360,3670,2384,3760,2414,3851,2456,3941,2516,4031,2586,4121,2661,4166,2699,4257,2771,4347,2833,4437,2879,4527,2903,4573,2905,4618,2900,4708,2861,4798,2779,4843,2724,4888,2662,4933,2593,4979,2519,5024,2441,5069,2361,5114,2280,5159,2198,5204,2118,5249,2041,5294,1967,5340,1899,5385,1837,5430,1783,5475,1738,5565,1680,5655,1661,5701,1661,5791,1682,5881,1723,5971,1780,6062,1850,6152,1928,6197,1969,6242,2009,6287,2050,6332,2090,6377,2129,6422,2166,6468,2201,6513,2236,6603,2316,6648,2359,6693,2404,6738,2450,6783,2498,6829,2546,6874,2594,6919,2643,6964,2690,7009,2736,7054,2781,7099,2824,7144,2865,7235,2938,7325,2997,7415,3040,7505,3077,7596,3108,7686,3133,7776,3149,7866,3156,7911,3155,8002,3144,8092,3120,8182,3081,8272,3027,8363,2944,8408,2890,8453,2828,8498,2760,8543,2687,8588,2610,8633,2530,8679,2449,8724,2367,8769,2285,8814,2206,8859,2128,8904,2055,8949,1987,8994,1925,9040,1870,9085,1823,9175,1759,9265,1734,9310,1732,9355,1737,9446,1764,9536,1809,9626,1868,9716,1935,9807,2006,9852,2042,9897,2076,9942,2108,9987,2138,10032,2165,10077,2189e" filled="false" stroked="true" strokeweight="1.818561pt" strokecolor="#7e7e7e">
                <v:path arrowok="t"/>
                <v:stroke dashstyle="longDash"/>
              </v:shape>
            </v:group>
            <w10:wrap type="none"/>
          </v:group>
        </w:pict>
      </w:r>
      <w:r>
        <w:rPr>
          <w:rFonts w:ascii="Calibri"/>
          <w:spacing w:val="-1"/>
          <w:w w:val="135"/>
          <w:sz w:val="14"/>
        </w:rPr>
        <w:t>65,000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63,000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61,000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59,000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57,000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55,000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53,000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51,000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49,000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7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47,000</w:t>
      </w:r>
      <w:r>
        <w:rPr>
          <w:rFonts w:ascii="Calibri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footerReference w:type="default" r:id="rId19"/>
          <w:pgSz w:w="12240" w:h="15840"/>
          <w:pgMar w:footer="673" w:header="0" w:top="2080" w:bottom="860" w:left="0" w:right="0"/>
          <w:pgNumType w:start="2"/>
        </w:sectPr>
      </w:pPr>
    </w:p>
    <w:p>
      <w:pPr>
        <w:spacing w:before="75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135"/>
          <w:sz w:val="14"/>
        </w:rPr>
        <w:t>45,000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tabs>
          <w:tab w:pos="1204" w:val="left" w:leader="none"/>
          <w:tab w:pos="2093" w:val="left" w:leader="none"/>
          <w:tab w:pos="3025" w:val="left" w:leader="none"/>
          <w:tab w:pos="3916" w:val="left" w:leader="none"/>
          <w:tab w:pos="4813" w:val="left" w:leader="none"/>
          <w:tab w:pos="5702" w:val="left" w:leader="none"/>
          <w:tab w:pos="6634" w:val="left" w:leader="none"/>
          <w:tab w:pos="7525" w:val="left" w:leader="none"/>
        </w:tabs>
        <w:spacing w:before="92"/>
        <w:ind w:left="3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313.924286pt;margin-top:21.7409pt;width:17.150pt;height:.1pt;mso-position-horizontal-relative:page;mso-position-vertical-relative:paragraph;z-index:-286600" coordorigin="6278,435" coordsize="343,2">
            <v:shape style="position:absolute;left:6278;top:435;width:343;height:2" coordorigin="6278,435" coordsize="343,0" path="m6278,435l6621,435e" filled="false" stroked="true" strokeweight="1.795168pt" strokecolor="#7e7e7e">
              <v:path arrowok="t"/>
              <v:stroke dashstyle="longDash"/>
            </v:shape>
            <w10:wrap type="none"/>
          </v:group>
        </w:pict>
      </w:r>
      <w:r>
        <w:rPr>
          <w:rFonts w:ascii="Calibri"/>
          <w:spacing w:val="-1"/>
          <w:w w:val="135"/>
          <w:sz w:val="14"/>
        </w:rPr>
        <w:t>Sep</w:t>
      </w:r>
      <w:r>
        <w:rPr>
          <w:rFonts w:ascii="Calibri"/>
          <w:spacing w:val="1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'16</w:t>
        <w:tab/>
        <w:t>Dec</w:t>
      </w:r>
      <w:r>
        <w:rPr>
          <w:rFonts w:ascii="Calibri"/>
          <w:spacing w:val="4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'16</w:t>
        <w:tab/>
        <w:t>Mar</w:t>
      </w:r>
      <w:r>
        <w:rPr>
          <w:rFonts w:ascii="Calibri"/>
          <w:spacing w:val="4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'17</w:t>
        <w:tab/>
        <w:t>Jun</w:t>
      </w:r>
      <w:r>
        <w:rPr>
          <w:rFonts w:ascii="Calibri"/>
          <w:spacing w:val="2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'17</w:t>
        <w:tab/>
        <w:t>Sep</w:t>
      </w:r>
      <w:r>
        <w:rPr>
          <w:rFonts w:ascii="Calibri"/>
          <w:spacing w:val="1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'17</w:t>
        <w:tab/>
        <w:t>Dec</w:t>
      </w:r>
      <w:r>
        <w:rPr>
          <w:rFonts w:ascii="Calibri"/>
          <w:spacing w:val="4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'17</w:t>
        <w:tab/>
        <w:t>Mar</w:t>
      </w:r>
      <w:r>
        <w:rPr>
          <w:rFonts w:ascii="Calibri"/>
          <w:spacing w:val="4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'18</w:t>
        <w:tab/>
        <w:t>Jun</w:t>
      </w:r>
      <w:r>
        <w:rPr>
          <w:rFonts w:ascii="Calibri"/>
          <w:spacing w:val="2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'18</w:t>
        <w:tab/>
        <w:t>Sep</w:t>
      </w:r>
      <w:r>
        <w:rPr>
          <w:rFonts w:ascii="Calibri"/>
          <w:spacing w:val="1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'18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  <w:cols w:num="2" w:equalWidth="0">
            <w:col w:w="2232" w:space="40"/>
            <w:col w:w="9968"/>
          </w:cols>
        </w:sectPr>
      </w:pPr>
    </w:p>
    <w:p>
      <w:pPr>
        <w:spacing w:before="79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220.828217pt;margin-top:8.565860pt;width:17.150pt;height:.1pt;mso-position-horizontal-relative:page;mso-position-vertical-relative:paragraph;z-index:1312" coordorigin="4417,171" coordsize="343,2">
            <v:shape style="position:absolute;left:4417;top:171;width:343;height:2" coordorigin="4417,171" coordsize="343,0" path="m4417,171l4759,171e" filled="false" stroked="true" strokeweight="1.795168pt" strokecolor="#c00000">
              <v:path arrowok="t"/>
            </v:shape>
            <w10:wrap type="none"/>
          </v:group>
        </w:pict>
      </w:r>
      <w:r>
        <w:rPr>
          <w:rFonts w:ascii="Calibri"/>
          <w:spacing w:val="-1"/>
          <w:w w:val="135"/>
          <w:sz w:val="14"/>
        </w:rPr>
        <w:t>Gross</w:t>
      </w:r>
      <w:r>
        <w:rPr>
          <w:rFonts w:ascii="Calibri"/>
          <w:spacing w:val="4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Job</w:t>
      </w:r>
      <w:r>
        <w:rPr>
          <w:rFonts w:ascii="Calibri"/>
          <w:spacing w:val="4"/>
          <w:w w:val="135"/>
          <w:sz w:val="14"/>
        </w:rPr>
        <w:t> </w:t>
      </w:r>
      <w:r>
        <w:rPr>
          <w:rFonts w:ascii="Calibri"/>
          <w:spacing w:val="-1"/>
          <w:w w:val="135"/>
          <w:sz w:val="14"/>
        </w:rPr>
        <w:t>Gains</w:t>
      </w:r>
      <w:r>
        <w:rPr>
          <w:rFonts w:ascii="Calibri"/>
          <w:sz w:val="14"/>
        </w:rPr>
      </w:r>
    </w:p>
    <w:p>
      <w:pPr>
        <w:tabs>
          <w:tab w:pos="611" w:val="left" w:leader="none"/>
        </w:tabs>
        <w:spacing w:before="79"/>
        <w:ind w:left="23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w w:val="136"/>
          <w:sz w:val="14"/>
        </w:rPr>
        <w:t> </w:t>
      </w:r>
      <w:r>
        <w:rPr>
          <w:rFonts w:ascii="Calibri"/>
          <w:sz w:val="14"/>
        </w:rPr>
        <w:tab/>
      </w:r>
      <w:r>
        <w:rPr>
          <w:rFonts w:ascii="Calibri"/>
          <w:spacing w:val="-1"/>
          <w:w w:val="136"/>
          <w:sz w:val="14"/>
        </w:rPr>
        <w:t>Gross</w:t>
      </w:r>
      <w:r>
        <w:rPr>
          <w:rFonts w:ascii="Calibri"/>
          <w:spacing w:val="11"/>
          <w:sz w:val="14"/>
        </w:rPr>
        <w:t> </w:t>
      </w:r>
      <w:r>
        <w:rPr>
          <w:rFonts w:ascii="Calibri"/>
          <w:spacing w:val="-1"/>
          <w:w w:val="136"/>
          <w:sz w:val="14"/>
        </w:rPr>
        <w:t>Job</w:t>
      </w:r>
      <w:r>
        <w:rPr>
          <w:rFonts w:ascii="Calibri"/>
          <w:spacing w:val="11"/>
          <w:sz w:val="14"/>
        </w:rPr>
        <w:t> </w:t>
      </w:r>
      <w:r>
        <w:rPr>
          <w:rFonts w:ascii="Calibri"/>
          <w:spacing w:val="-1"/>
          <w:w w:val="136"/>
          <w:sz w:val="14"/>
        </w:rPr>
        <w:t>Losses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  <w:cols w:num="2" w:equalWidth="0">
            <w:col w:w="6008" w:space="40"/>
            <w:col w:w="619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pStyle w:val="Heading2"/>
        <w:spacing w:line="328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1288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2"/>
        <w:jc w:val="both"/>
      </w:pP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data,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produced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released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23"/>
          <w:w w:val="9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Workforce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Services,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show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seasonally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</w:rPr>
        <w:t>adjusted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27"/>
        </w:rPr>
        <w:t> </w:t>
      </w:r>
      <w:r>
        <w:rPr>
          <w:color w:val="231F20"/>
        </w:rPr>
        <w:t>rate remained stable at 3.6 percent between April and May. Arkansas’ civilian labor force rose 1,410, a</w:t>
      </w:r>
      <w:r>
        <w:rPr>
          <w:color w:val="231F20"/>
        </w:rPr>
        <w:t> result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2,543</w:t>
      </w:r>
      <w:r>
        <w:rPr>
          <w:color w:val="231F20"/>
          <w:spacing w:val="-8"/>
        </w:rPr>
        <w:t> </w:t>
      </w:r>
      <w:r>
        <w:rPr>
          <w:color w:val="231F20"/>
        </w:rPr>
        <w:t>more</w:t>
      </w:r>
      <w:r>
        <w:rPr>
          <w:color w:val="231F20"/>
          <w:spacing w:val="-8"/>
        </w:rPr>
        <w:t> </w:t>
      </w:r>
      <w:r>
        <w:rPr>
          <w:color w:val="231F20"/>
        </w:rPr>
        <w:t>employed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1,133</w:t>
      </w:r>
      <w:r>
        <w:rPr>
          <w:color w:val="231F20"/>
          <w:spacing w:val="-8"/>
        </w:rPr>
        <w:t> </w:t>
      </w:r>
      <w:r>
        <w:rPr>
          <w:color w:val="231F20"/>
        </w:rPr>
        <w:t>fewer</w:t>
      </w:r>
      <w:r>
        <w:rPr>
          <w:color w:val="231F20"/>
          <w:spacing w:val="-8"/>
        </w:rPr>
        <w:t> </w:t>
      </w:r>
      <w:r>
        <w:rPr>
          <w:color w:val="231F20"/>
        </w:rPr>
        <w:t>unemployed</w:t>
      </w:r>
      <w:r>
        <w:rPr>
          <w:color w:val="231F20"/>
          <w:spacing w:val="-8"/>
        </w:rPr>
        <w:t> </w:t>
      </w:r>
      <w:r>
        <w:rPr>
          <w:color w:val="231F20"/>
        </w:rPr>
        <w:t>Arkansans.</w:t>
      </w:r>
      <w:r>
        <w:rPr>
          <w:color w:val="231F20"/>
          <w:spacing w:val="4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United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States’</w:t>
      </w:r>
      <w:r>
        <w:rPr>
          <w:color w:val="231F20"/>
          <w:spacing w:val="-8"/>
        </w:rPr>
        <w:t> </w:t>
      </w:r>
      <w:r>
        <w:rPr>
          <w:color w:val="231F20"/>
        </w:rPr>
        <w:t>jobless</w:t>
      </w:r>
      <w:r>
        <w:rPr>
          <w:color w:val="231F20"/>
          <w:spacing w:val="-8"/>
        </w:rPr>
        <w:t> </w:t>
      </w:r>
      <w:r>
        <w:rPr>
          <w:color w:val="231F20"/>
        </w:rPr>
        <w:t>rate</w:t>
      </w:r>
      <w:r>
        <w:rPr>
          <w:color w:val="231F20"/>
          <w:spacing w:val="26"/>
        </w:rPr>
        <w:t> </w:t>
      </w:r>
      <w:r>
        <w:rPr>
          <w:color w:val="231F20"/>
        </w:rPr>
        <w:t>was also unchanged at 3.6 percent in May.</w:t>
      </w:r>
      <w:r>
        <w:rPr/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3"/>
        <w:jc w:val="both"/>
      </w:pPr>
      <w:r>
        <w:rPr>
          <w:color w:val="231F20"/>
        </w:rPr>
        <w:t>BLS</w:t>
      </w:r>
      <w:r>
        <w:rPr>
          <w:color w:val="231F20"/>
          <w:spacing w:val="14"/>
        </w:rPr>
        <w:t> </w:t>
      </w:r>
      <w:r>
        <w:rPr>
          <w:color w:val="231F20"/>
        </w:rPr>
        <w:t>Program</w:t>
      </w:r>
      <w:r>
        <w:rPr>
          <w:color w:val="231F20"/>
          <w:spacing w:val="14"/>
        </w:rPr>
        <w:t> </w:t>
      </w:r>
      <w:r>
        <w:rPr>
          <w:color w:val="231F20"/>
        </w:rPr>
        <w:t>Operations</w:t>
      </w:r>
      <w:r>
        <w:rPr>
          <w:color w:val="231F20"/>
          <w:spacing w:val="14"/>
        </w:rPr>
        <w:t> </w:t>
      </w:r>
      <w:r>
        <w:rPr>
          <w:color w:val="231F20"/>
        </w:rPr>
        <w:t>Manager</w:t>
      </w:r>
      <w:r>
        <w:rPr>
          <w:color w:val="231F20"/>
          <w:spacing w:val="14"/>
        </w:rPr>
        <w:t> </w:t>
      </w:r>
      <w:r>
        <w:rPr>
          <w:color w:val="231F20"/>
        </w:rPr>
        <w:t>Susan</w:t>
      </w:r>
      <w:r>
        <w:rPr>
          <w:color w:val="231F20"/>
          <w:spacing w:val="14"/>
        </w:rPr>
        <w:t> </w:t>
      </w:r>
      <w:r>
        <w:rPr>
          <w:color w:val="231F20"/>
        </w:rPr>
        <w:t>Price</w:t>
      </w:r>
      <w:r>
        <w:rPr>
          <w:color w:val="231F20"/>
          <w:spacing w:val="14"/>
        </w:rPr>
        <w:t> </w:t>
      </w:r>
      <w:r>
        <w:rPr>
          <w:color w:val="231F20"/>
        </w:rPr>
        <w:t>said,</w:t>
      </w:r>
      <w:r>
        <w:rPr>
          <w:color w:val="231F20"/>
          <w:spacing w:val="14"/>
        </w:rPr>
        <w:t> </w:t>
      </w:r>
      <w:r>
        <w:rPr>
          <w:color w:val="231F20"/>
        </w:rPr>
        <w:t>“Nonfarm</w:t>
      </w:r>
      <w:r>
        <w:rPr>
          <w:color w:val="231F20"/>
          <w:spacing w:val="14"/>
        </w:rPr>
        <w:t> </w:t>
      </w:r>
      <w:r>
        <w:rPr>
          <w:color w:val="231F20"/>
        </w:rPr>
        <w:t>payroll</w:t>
      </w:r>
      <w:r>
        <w:rPr>
          <w:color w:val="231F20"/>
          <w:spacing w:val="14"/>
        </w:rPr>
        <w:t> </w:t>
      </w:r>
      <w:r>
        <w:rPr>
          <w:color w:val="231F20"/>
        </w:rPr>
        <w:t>jobs</w:t>
      </w:r>
      <w:r>
        <w:rPr>
          <w:color w:val="231F20"/>
          <w:spacing w:val="14"/>
        </w:rPr>
        <w:t> </w:t>
      </w:r>
      <w:r>
        <w:rPr>
          <w:color w:val="231F20"/>
        </w:rPr>
        <w:t>rose</w:t>
      </w:r>
      <w:r>
        <w:rPr>
          <w:color w:val="231F20"/>
          <w:spacing w:val="14"/>
        </w:rPr>
        <w:t> </w:t>
      </w:r>
      <w:r>
        <w:rPr>
          <w:color w:val="231F20"/>
        </w:rPr>
        <w:t>3,900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May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hit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</w:rPr>
        <w:t> </w:t>
      </w:r>
      <w:r>
        <w:rPr>
          <w:rFonts w:ascii="Segoe UI" w:hAnsi="Segoe UI" w:cs="Segoe UI" w:eastAsia="Segoe UI"/>
          <w:color w:val="231F20"/>
        </w:rPr>
        <w:t>new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</w:rPr>
        <w:t>record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high.</w:t>
      </w:r>
      <w:r>
        <w:rPr>
          <w:rFonts w:ascii="Segoe UI" w:hAnsi="Segoe UI" w:cs="Segoe UI" w:eastAsia="Segoe UI"/>
          <w:color w:val="231F20"/>
          <w:spacing w:val="23"/>
        </w:rPr>
        <w:t> </w:t>
      </w:r>
      <w:r>
        <w:rPr>
          <w:rFonts w:ascii="Segoe UI" w:hAnsi="Segoe UI" w:cs="Segoe UI" w:eastAsia="Segoe UI"/>
          <w:color w:val="231F20"/>
          <w:spacing w:val="-6"/>
        </w:rPr>
        <w:t>Two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major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industry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sectors--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Leisure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</w:rPr>
        <w:t>Hospitality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Other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Services--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reached</w:t>
      </w:r>
      <w:r>
        <w:rPr>
          <w:rFonts w:ascii="Segoe UI" w:hAnsi="Segoe UI" w:cs="Segoe UI" w:eastAsia="Segoe UI"/>
          <w:color w:val="231F20"/>
          <w:spacing w:val="23"/>
          <w:w w:val="99"/>
        </w:rPr>
        <w:t> </w:t>
      </w:r>
      <w:r>
        <w:rPr>
          <w:color w:val="231F20"/>
        </w:rPr>
        <w:t>record high levels.</w:t>
      </w:r>
      <w:r>
        <w:rPr>
          <w:color w:val="231F20"/>
          <w:spacing w:val="65"/>
        </w:rPr>
        <w:t> </w:t>
      </w:r>
      <w:r>
        <w:rPr>
          <w:color w:val="231F20"/>
        </w:rPr>
        <w:t>Compared to May 2018, nonfarm payroll jobs are up 14,300.”</w:t>
      </w:r>
      <w:r>
        <w:rPr/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4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25.301609pt;width:540pt;height:110.2pt;mso-position-horizontal-relative:page;mso-position-vertical-relative:paragraph;z-index:-286504" coordorigin="706,506" coordsize="10800,2204">
            <v:group style="position:absolute;left:736;top:536;width:10740;height:2144" coordorigin="736,536" coordsize="10740,2144">
              <v:shape style="position:absolute;left:736;top:536;width:10740;height:2144" coordorigin="736,536" coordsize="10740,2144" path="m736,2679l11476,2679,11476,536,736,536,736,2679xe" filled="false" stroked="true" strokeweight="3pt" strokecolor="#999899">
                <v:path arrowok="t"/>
              </v:shape>
              <v:shape style="position:absolute;left:3728;top:661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661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17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1,361,929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04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1,360,519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 w:firstLine="17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1,350,032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17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1,367,965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04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1,359,733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17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1,353,659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1,313,429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1,310,886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1,300,064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1,324,564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1,320,551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1,306,161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48,500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49,633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49,968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43,401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39,182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47,498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8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1,340,000</w:t>
      </w:r>
      <w:r>
        <w:rPr>
          <w:rFonts w:ascii="Calibri"/>
          <w:sz w:val="12"/>
        </w:rPr>
      </w:r>
    </w:p>
    <w:p>
      <w:pPr>
        <w:spacing w:line="253" w:lineRule="exact" w:before="46"/>
        <w:ind w:left="1571" w:right="40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 (Seasonally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571" w:right="40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9.741112pt;margin-top:19.977928pt;width:414.6pt;height:.1pt;mso-position-horizontal-relative:page;mso-position-vertical-relative:paragraph;z-index:1504" coordorigin="2395,400" coordsize="8292,2">
            <v:shape style="position:absolute;left:2395;top:400;width:8292;height:2" coordorigin="2395,400" coordsize="8292,0" path="m2395,400l10687,400e" filled="false" stroked="true" strokeweight=".371516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243" w:space="253"/>
            <w:col w:w="9744"/>
          </w:cols>
        </w:sectPr>
      </w:pPr>
    </w:p>
    <w:p>
      <w:pPr>
        <w:spacing w:line="240" w:lineRule="auto" w:before="2"/>
        <w:rPr>
          <w:rFonts w:ascii="Segoe UI" w:hAnsi="Segoe UI" w:cs="Segoe UI" w:eastAsia="Segoe UI"/>
          <w:sz w:val="15"/>
          <w:szCs w:val="15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9.741112pt;margin-top:7.857198pt;width:414.6pt;height:.1pt;mso-position-horizontal-relative:page;mso-position-vertical-relative:paragraph;z-index:1480" coordorigin="2395,157" coordsize="8292,2">
            <v:shape style="position:absolute;left:2395;top:157;width:8292;height:2" coordorigin="2395,157" coordsize="8292,0" path="m2395,157l10687,157e" filled="false" stroked="true" strokeweight=".3715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1,320,000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9.555298pt;margin-top:-6.458375pt;width:415pt;height:206.35pt;mso-position-horizontal-relative:page;mso-position-vertical-relative:paragraph;z-index:1456" coordorigin="2391,-129" coordsize="8300,4127">
            <v:group style="position:absolute;left:10588;top:3567;width:99;height:2" coordorigin="10588,3567" coordsize="99,2">
              <v:shape style="position:absolute;left:10588;top:3567;width:99;height:2" coordorigin="10588,3567" coordsize="99,0" path="m10588,3567l10687,3567e" filled="false" stroked="true" strokeweight=".371516pt" strokecolor="#d9d9d9">
                <v:path arrowok="t"/>
              </v:shape>
            </v:group>
            <v:group style="position:absolute;left:10193;top:3567;width:198;height:2" coordorigin="10193,3567" coordsize="198,2">
              <v:shape style="position:absolute;left:10193;top:3567;width:198;height:2" coordorigin="10193,3567" coordsize="198,0" path="m10193,3567l10391,3567e" filled="false" stroked="true" strokeweight=".371516pt" strokecolor="#d9d9d9">
                <v:path arrowok="t"/>
              </v:shape>
            </v:group>
            <v:group style="position:absolute;left:10588;top:3141;width:99;height:2" coordorigin="10588,3141" coordsize="99,2">
              <v:shape style="position:absolute;left:10588;top:3141;width:99;height:2" coordorigin="10588,3141" coordsize="99,0" path="m10588,3141l10687,3141e" filled="false" stroked="true" strokeweight=".371516pt" strokecolor="#d9d9d9">
                <v:path arrowok="t"/>
              </v:shape>
            </v:group>
            <v:group style="position:absolute;left:10193;top:3141;width:198;height:2" coordorigin="10193,3141" coordsize="198,2">
              <v:shape style="position:absolute;left:10193;top:3141;width:198;height:2" coordorigin="10193,3141" coordsize="198,0" path="m10193,3141l10391,3141e" filled="false" stroked="true" strokeweight=".371516pt" strokecolor="#d9d9d9">
                <v:path arrowok="t"/>
              </v:shape>
            </v:group>
            <v:group style="position:absolute;left:10588;top:2714;width:99;height:2" coordorigin="10588,2714" coordsize="99,2">
              <v:shape style="position:absolute;left:10588;top:2714;width:99;height:2" coordorigin="10588,2714" coordsize="99,0" path="m10588,2714l10687,2714e" filled="false" stroked="true" strokeweight=".371516pt" strokecolor="#d9d9d9">
                <v:path arrowok="t"/>
              </v:shape>
            </v:group>
            <v:group style="position:absolute;left:10193;top:2714;width:198;height:2" coordorigin="10193,2714" coordsize="198,2">
              <v:shape style="position:absolute;left:10193;top:2714;width:198;height:2" coordorigin="10193,2714" coordsize="198,0" path="m10193,2714l10391,2714e" filled="false" stroked="true" strokeweight=".371516pt" strokecolor="#d9d9d9">
                <v:path arrowok="t"/>
              </v:shape>
            </v:group>
            <v:group style="position:absolute;left:10588;top:2288;width:99;height:2" coordorigin="10588,2288" coordsize="99,2">
              <v:shape style="position:absolute;left:10588;top:2288;width:99;height:2" coordorigin="10588,2288" coordsize="99,0" path="m10588,2288l10687,2288e" filled="false" stroked="true" strokeweight=".371516pt" strokecolor="#d9d9d9">
                <v:path arrowok="t"/>
              </v:shape>
            </v:group>
            <v:group style="position:absolute;left:10193;top:2288;width:198;height:2" coordorigin="10193,2288" coordsize="198,2">
              <v:shape style="position:absolute;left:10193;top:2288;width:198;height:2" coordorigin="10193,2288" coordsize="198,0" path="m10193,2288l10391,2288e" filled="false" stroked="true" strokeweight=".371516pt" strokecolor="#d9d9d9">
                <v:path arrowok="t"/>
              </v:shape>
            </v:group>
            <v:group style="position:absolute;left:10588;top:1862;width:99;height:2" coordorigin="10588,1862" coordsize="99,2">
              <v:shape style="position:absolute;left:10588;top:1862;width:99;height:2" coordorigin="10588,1862" coordsize="99,0" path="m10588,1862l10687,1862e" filled="false" stroked="true" strokeweight=".371516pt" strokecolor="#d9d9d9">
                <v:path arrowok="t"/>
              </v:shape>
            </v:group>
            <v:group style="position:absolute;left:10193;top:1862;width:198;height:2" coordorigin="10193,1862" coordsize="198,2">
              <v:shape style="position:absolute;left:10193;top:1862;width:198;height:2" coordorigin="10193,1862" coordsize="198,0" path="m10193,1862l10391,1862e" filled="false" stroked="true" strokeweight=".371516pt" strokecolor="#d9d9d9">
                <v:path arrowok="t"/>
              </v:shape>
            </v:group>
            <v:group style="position:absolute;left:10588;top:1436;width:99;height:2" coordorigin="10588,1436" coordsize="99,2">
              <v:shape style="position:absolute;left:10588;top:1436;width:99;height:2" coordorigin="10588,1436" coordsize="99,0" path="m10588,1436l10687,1436e" filled="false" stroked="true" strokeweight=".371516pt" strokecolor="#d9d9d9">
                <v:path arrowok="t"/>
              </v:shape>
            </v:group>
            <v:group style="position:absolute;left:10193;top:1436;width:198;height:2" coordorigin="10193,1436" coordsize="198,2">
              <v:shape style="position:absolute;left:10193;top:1436;width:198;height:2" coordorigin="10193,1436" coordsize="198,0" path="m10193,1436l10391,1436e" filled="false" stroked="true" strokeweight=".371516pt" strokecolor="#d9d9d9">
                <v:path arrowok="t"/>
              </v:shape>
            </v:group>
            <v:group style="position:absolute;left:10588;top:1010;width:99;height:2" coordorigin="10588,1010" coordsize="99,2">
              <v:shape style="position:absolute;left:10588;top:1010;width:99;height:2" coordorigin="10588,1010" coordsize="99,0" path="m10588,1010l10687,1010e" filled="false" stroked="true" strokeweight=".371516pt" strokecolor="#d9d9d9">
                <v:path arrowok="t"/>
              </v:shape>
            </v:group>
            <v:group style="position:absolute;left:10193;top:1010;width:198;height:2" coordorigin="10193,1010" coordsize="198,2">
              <v:shape style="position:absolute;left:10193;top:1010;width:198;height:2" coordorigin="10193,1010" coordsize="198,0" path="m10193,1010l10391,1010e" filled="false" stroked="true" strokeweight=".371516pt" strokecolor="#d9d9d9">
                <v:path arrowok="t"/>
              </v:shape>
            </v:group>
            <v:group style="position:absolute;left:10588;top:583;width:99;height:2" coordorigin="10588,583" coordsize="99,2">
              <v:shape style="position:absolute;left:10588;top:583;width:99;height:2" coordorigin="10588,583" coordsize="99,0" path="m10588,583l10687,583e" filled="false" stroked="true" strokeweight=".371516pt" strokecolor="#d9d9d9">
                <v:path arrowok="t"/>
              </v:shape>
            </v:group>
            <v:group style="position:absolute;left:10193;top:583;width:198;height:2" coordorigin="10193,583" coordsize="198,2">
              <v:shape style="position:absolute;left:10193;top:583;width:198;height:2" coordorigin="10193,583" coordsize="198,0" path="m10193,583l10391,583e" filled="false" stroked="true" strokeweight=".371516pt" strokecolor="#d9d9d9">
                <v:path arrowok="t"/>
              </v:shape>
            </v:group>
            <v:group style="position:absolute;left:10588;top:157;width:99;height:2" coordorigin="10588,157" coordsize="99,2">
              <v:shape style="position:absolute;left:10588;top:157;width:99;height:2" coordorigin="10588,157" coordsize="99,0" path="m10588,157l10687,157e" filled="false" stroked="true" strokeweight=".371516pt" strokecolor="#d9d9d9">
                <v:path arrowok="t"/>
              </v:shape>
            </v:group>
            <v:group style="position:absolute;left:6244;top:157;width:4147;height:2" coordorigin="6244,157" coordsize="4147,2">
              <v:shape style="position:absolute;left:6244;top:157;width:4147;height:2" coordorigin="6244,157" coordsize="4147,0" path="m6244,157l10391,157e" filled="false" stroked="true" strokeweight=".371516pt" strokecolor="#d9d9d9">
                <v:path arrowok="t"/>
              </v:shape>
            </v:group>
            <v:group style="position:absolute;left:10391;top:-129;width:198;height:4123" coordorigin="10391,-129" coordsize="198,4123">
              <v:shape style="position:absolute;left:10391;top:-129;width:198;height:4123" coordorigin="10391,-129" coordsize="198,4123" path="m10588,3993l10391,3993,10391,-129,10588,-129,10588,3993xe" filled="true" fillcolor="#c00000" stroked="false">
                <v:path arrowok="t"/>
                <v:fill type="solid"/>
              </v:shape>
            </v:group>
            <v:group style="position:absolute;left:9799;top:3567;width:198;height:2" coordorigin="9799,3567" coordsize="198,2">
              <v:shape style="position:absolute;left:9799;top:3567;width:198;height:2" coordorigin="9799,3567" coordsize="198,0" path="m9799,3567l9996,3567e" filled="false" stroked="true" strokeweight=".371516pt" strokecolor="#d9d9d9">
                <v:path arrowok="t"/>
              </v:shape>
            </v:group>
            <v:group style="position:absolute;left:9799;top:3141;width:198;height:2" coordorigin="9799,3141" coordsize="198,2">
              <v:shape style="position:absolute;left:9799;top:3141;width:198;height:2" coordorigin="9799,3141" coordsize="198,0" path="m9799,3141l9996,3141e" filled="false" stroked="true" strokeweight=".371516pt" strokecolor="#d9d9d9">
                <v:path arrowok="t"/>
              </v:shape>
            </v:group>
            <v:group style="position:absolute;left:9799;top:2714;width:198;height:2" coordorigin="9799,2714" coordsize="198,2">
              <v:shape style="position:absolute;left:9799;top:2714;width:198;height:2" coordorigin="9799,2714" coordsize="198,0" path="m9799,2714l9996,2714e" filled="false" stroked="true" strokeweight=".371516pt" strokecolor="#d9d9d9">
                <v:path arrowok="t"/>
              </v:shape>
            </v:group>
            <v:group style="position:absolute;left:9799;top:2288;width:198;height:2" coordorigin="9799,2288" coordsize="198,2">
              <v:shape style="position:absolute;left:9799;top:2288;width:198;height:2" coordorigin="9799,2288" coordsize="198,0" path="m9799,2288l9996,2288e" filled="false" stroked="true" strokeweight=".371516pt" strokecolor="#d9d9d9">
                <v:path arrowok="t"/>
              </v:shape>
            </v:group>
            <v:group style="position:absolute;left:9799;top:1862;width:198;height:2" coordorigin="9799,1862" coordsize="198,2">
              <v:shape style="position:absolute;left:9799;top:1862;width:198;height:2" coordorigin="9799,1862" coordsize="198,0" path="m9799,1862l9996,1862e" filled="false" stroked="true" strokeweight=".371516pt" strokecolor="#d9d9d9">
                <v:path arrowok="t"/>
              </v:shape>
            </v:group>
            <v:group style="position:absolute;left:9799;top:1436;width:198;height:2" coordorigin="9799,1436" coordsize="198,2">
              <v:shape style="position:absolute;left:9799;top:1436;width:198;height:2" coordorigin="9799,1436" coordsize="198,0" path="m9799,1436l9996,1436e" filled="false" stroked="true" strokeweight=".371516pt" strokecolor="#d9d9d9">
                <v:path arrowok="t"/>
              </v:shape>
            </v:group>
            <v:group style="position:absolute;left:9799;top:1010;width:198;height:2" coordorigin="9799,1010" coordsize="198,2">
              <v:shape style="position:absolute;left:9799;top:1010;width:198;height:2" coordorigin="9799,1010" coordsize="198,0" path="m9799,1010l9996,1010e" filled="false" stroked="true" strokeweight=".371516pt" strokecolor="#d9d9d9">
                <v:path arrowok="t"/>
              </v:shape>
            </v:group>
            <v:group style="position:absolute;left:9799;top:583;width:198;height:2" coordorigin="9799,583" coordsize="198,2">
              <v:shape style="position:absolute;left:9799;top:583;width:198;height:2" coordorigin="9799,583" coordsize="198,0" path="m9799,583l9996,583e" filled="false" stroked="true" strokeweight=".371516pt" strokecolor="#d9d9d9">
                <v:path arrowok="t"/>
              </v:shape>
            </v:group>
            <v:group style="position:absolute;left:9996;top:156;width:198;height:3838" coordorigin="9996,156" coordsize="198,3838">
              <v:shape style="position:absolute;left:9996;top:156;width:198;height:3838" coordorigin="9996,156" coordsize="198,3838" path="m10193,3993l9996,3993,9996,156,10193,156,10193,3993xe" filled="true" fillcolor="#c00000" stroked="false">
                <v:path arrowok="t"/>
                <v:fill type="solid"/>
              </v:shape>
            </v:group>
            <v:group style="position:absolute;left:9403;top:3567;width:198;height:2" coordorigin="9403,3567" coordsize="198,2">
              <v:shape style="position:absolute;left:9403;top:3567;width:198;height:2" coordorigin="9403,3567" coordsize="198,0" path="m9403,3567l9600,3567e" filled="false" stroked="true" strokeweight=".371516pt" strokecolor="#d9d9d9">
                <v:path arrowok="t"/>
              </v:shape>
            </v:group>
            <v:group style="position:absolute;left:9403;top:3141;width:198;height:2" coordorigin="9403,3141" coordsize="198,2">
              <v:shape style="position:absolute;left:9403;top:3141;width:198;height:2" coordorigin="9403,3141" coordsize="198,0" path="m9403,3141l9600,3141e" filled="false" stroked="true" strokeweight=".371516pt" strokecolor="#d9d9d9">
                <v:path arrowok="t"/>
              </v:shape>
            </v:group>
            <v:group style="position:absolute;left:9403;top:2714;width:198;height:2" coordorigin="9403,2714" coordsize="198,2">
              <v:shape style="position:absolute;left:9403;top:2714;width:198;height:2" coordorigin="9403,2714" coordsize="198,0" path="m9403,2714l9600,2714e" filled="false" stroked="true" strokeweight=".371516pt" strokecolor="#d9d9d9">
                <v:path arrowok="t"/>
              </v:shape>
            </v:group>
            <v:group style="position:absolute;left:9403;top:2288;width:198;height:2" coordorigin="9403,2288" coordsize="198,2">
              <v:shape style="position:absolute;left:9403;top:2288;width:198;height:2" coordorigin="9403,2288" coordsize="198,0" path="m9403,2288l9600,2288e" filled="false" stroked="true" strokeweight=".371516pt" strokecolor="#d9d9d9">
                <v:path arrowok="t"/>
              </v:shape>
            </v:group>
            <v:group style="position:absolute;left:9403;top:1862;width:198;height:2" coordorigin="9403,1862" coordsize="198,2">
              <v:shape style="position:absolute;left:9403;top:1862;width:198;height:2" coordorigin="9403,1862" coordsize="198,0" path="m9403,1862l9600,1862e" filled="false" stroked="true" strokeweight=".371516pt" strokecolor="#d9d9d9">
                <v:path arrowok="t"/>
              </v:shape>
            </v:group>
            <v:group style="position:absolute;left:9403;top:1436;width:198;height:2" coordorigin="9403,1436" coordsize="198,2">
              <v:shape style="position:absolute;left:9403;top:1436;width:198;height:2" coordorigin="9403,1436" coordsize="198,0" path="m9403,1436l9600,1436e" filled="false" stroked="true" strokeweight=".371516pt" strokecolor="#d9d9d9">
                <v:path arrowok="t"/>
              </v:shape>
            </v:group>
            <v:group style="position:absolute;left:9403;top:1010;width:198;height:2" coordorigin="9403,1010" coordsize="198,2">
              <v:shape style="position:absolute;left:9403;top:1010;width:198;height:2" coordorigin="9403,1010" coordsize="198,0" path="m9403,1010l9600,1010e" filled="false" stroked="true" strokeweight=".371516pt" strokecolor="#d9d9d9">
                <v:path arrowok="t"/>
              </v:shape>
            </v:group>
            <v:group style="position:absolute;left:9403;top:583;width:198;height:2" coordorigin="9403,583" coordsize="198,2">
              <v:shape style="position:absolute;left:9403;top:583;width:198;height:2" coordorigin="9403,583" coordsize="198,0" path="m9403,583l9600,583e" filled="false" stroked="true" strokeweight=".371516pt" strokecolor="#d9d9d9">
                <v:path arrowok="t"/>
              </v:shape>
            </v:group>
            <v:group style="position:absolute;left:9600;top:205;width:199;height:3789" coordorigin="9600,205" coordsize="199,3789">
              <v:shape style="position:absolute;left:9600;top:205;width:199;height:3789" coordorigin="9600,205" coordsize="199,3789" path="m9799,3993l9600,3993,9600,205,9799,205,9799,3993xe" filled="true" fillcolor="#c00000" stroked="false">
                <v:path arrowok="t"/>
                <v:fill type="solid"/>
              </v:shape>
            </v:group>
            <v:group style="position:absolute;left:9008;top:3567;width:198;height:2" coordorigin="9008,3567" coordsize="198,2">
              <v:shape style="position:absolute;left:9008;top:3567;width:198;height:2" coordorigin="9008,3567" coordsize="198,0" path="m9008,3567l9206,3567e" filled="false" stroked="true" strokeweight=".371516pt" strokecolor="#d9d9d9">
                <v:path arrowok="t"/>
              </v:shape>
            </v:group>
            <v:group style="position:absolute;left:9008;top:3141;width:198;height:2" coordorigin="9008,3141" coordsize="198,2">
              <v:shape style="position:absolute;left:9008;top:3141;width:198;height:2" coordorigin="9008,3141" coordsize="198,0" path="m9008,3141l9206,3141e" filled="false" stroked="true" strokeweight=".371516pt" strokecolor="#d9d9d9">
                <v:path arrowok="t"/>
              </v:shape>
            </v:group>
            <v:group style="position:absolute;left:9008;top:2714;width:198;height:2" coordorigin="9008,2714" coordsize="198,2">
              <v:shape style="position:absolute;left:9008;top:2714;width:198;height:2" coordorigin="9008,2714" coordsize="198,0" path="m9008,2714l9206,2714e" filled="false" stroked="true" strokeweight=".371516pt" strokecolor="#d9d9d9">
                <v:path arrowok="t"/>
              </v:shape>
            </v:group>
            <v:group style="position:absolute;left:9008;top:2288;width:198;height:2" coordorigin="9008,2288" coordsize="198,2">
              <v:shape style="position:absolute;left:9008;top:2288;width:198;height:2" coordorigin="9008,2288" coordsize="198,0" path="m9008,2288l9206,2288e" filled="false" stroked="true" strokeweight=".371516pt" strokecolor="#d9d9d9">
                <v:path arrowok="t"/>
              </v:shape>
            </v:group>
            <v:group style="position:absolute;left:9008;top:1862;width:198;height:2" coordorigin="9008,1862" coordsize="198,2">
              <v:shape style="position:absolute;left:9008;top:1862;width:198;height:2" coordorigin="9008,1862" coordsize="198,0" path="m9008,1862l9206,1862e" filled="false" stroked="true" strokeweight=".371516pt" strokecolor="#d9d9d9">
                <v:path arrowok="t"/>
              </v:shape>
            </v:group>
            <v:group style="position:absolute;left:9008;top:1436;width:198;height:2" coordorigin="9008,1436" coordsize="198,2">
              <v:shape style="position:absolute;left:9008;top:1436;width:198;height:2" coordorigin="9008,1436" coordsize="198,0" path="m9008,1436l9206,1436e" filled="false" stroked="true" strokeweight=".371516pt" strokecolor="#d9d9d9">
                <v:path arrowok="t"/>
              </v:shape>
            </v:group>
            <v:group style="position:absolute;left:6244;top:1010;width:2962;height:2" coordorigin="6244,1010" coordsize="2962,2">
              <v:shape style="position:absolute;left:6244;top:1010;width:2962;height:2" coordorigin="6244,1010" coordsize="2962,0" path="m6244,1010l9206,1010e" filled="false" stroked="true" strokeweight=".371516pt" strokecolor="#d9d9d9">
                <v:path arrowok="t"/>
              </v:shape>
            </v:group>
            <v:group style="position:absolute;left:6244;top:583;width:2962;height:2" coordorigin="6244,583" coordsize="2962,2">
              <v:shape style="position:absolute;left:6244;top:583;width:2962;height:2" coordorigin="6244,583" coordsize="2962,0" path="m6244,583l9206,583e" filled="false" stroked="true" strokeweight=".371516pt" strokecolor="#d9d9d9">
                <v:path arrowok="t"/>
              </v:shape>
            </v:group>
            <v:group style="position:absolute;left:9206;top:457;width:198;height:3537" coordorigin="9206,457" coordsize="198,3537">
              <v:shape style="position:absolute;left:9206;top:457;width:198;height:3537" coordorigin="9206,457" coordsize="198,3537" path="m9403,3993l9206,3993,9206,457,9403,457,9403,3993xe" filled="true" fillcolor="#c00000" stroked="false">
                <v:path arrowok="t"/>
                <v:fill type="solid"/>
              </v:shape>
            </v:group>
            <v:group style="position:absolute;left:8614;top:3567;width:198;height:2" coordorigin="8614,3567" coordsize="198,2">
              <v:shape style="position:absolute;left:8614;top:3567;width:198;height:2" coordorigin="8614,3567" coordsize="198,0" path="m8614,3567l8811,3567e" filled="false" stroked="true" strokeweight=".371516pt" strokecolor="#d9d9d9">
                <v:path arrowok="t"/>
              </v:shape>
            </v:group>
            <v:group style="position:absolute;left:8614;top:3141;width:198;height:2" coordorigin="8614,3141" coordsize="198,2">
              <v:shape style="position:absolute;left:8614;top:3141;width:198;height:2" coordorigin="8614,3141" coordsize="198,0" path="m8614,3141l8811,3141e" filled="false" stroked="true" strokeweight=".371516pt" strokecolor="#d9d9d9">
                <v:path arrowok="t"/>
              </v:shape>
            </v:group>
            <v:group style="position:absolute;left:8614;top:2714;width:198;height:2" coordorigin="8614,2714" coordsize="198,2">
              <v:shape style="position:absolute;left:8614;top:2714;width:198;height:2" coordorigin="8614,2714" coordsize="198,0" path="m8614,2714l8811,2714e" filled="false" stroked="true" strokeweight=".371516pt" strokecolor="#d9d9d9">
                <v:path arrowok="t"/>
              </v:shape>
            </v:group>
            <v:group style="position:absolute;left:8614;top:2288;width:198;height:2" coordorigin="8614,2288" coordsize="198,2">
              <v:shape style="position:absolute;left:8614;top:2288;width:198;height:2" coordorigin="8614,2288" coordsize="198,0" path="m8614,2288l8811,2288e" filled="false" stroked="true" strokeweight=".371516pt" strokecolor="#d9d9d9">
                <v:path arrowok="t"/>
              </v:shape>
            </v:group>
            <v:group style="position:absolute;left:8614;top:1862;width:198;height:2" coordorigin="8614,1862" coordsize="198,2">
              <v:shape style="position:absolute;left:8614;top:1862;width:198;height:2" coordorigin="8614,1862" coordsize="198,0" path="m8614,1862l8811,1862e" filled="false" stroked="true" strokeweight=".371516pt" strokecolor="#d9d9d9">
                <v:path arrowok="t"/>
              </v:shape>
            </v:group>
            <v:group style="position:absolute;left:7823;top:1436;width:988;height:2" coordorigin="7823,1436" coordsize="988,2">
              <v:shape style="position:absolute;left:7823;top:1436;width:988;height:2" coordorigin="7823,1436" coordsize="988,0" path="m7823,1436l8811,1436e" filled="false" stroked="true" strokeweight=".371516pt" strokecolor="#d9d9d9">
                <v:path arrowok="t"/>
              </v:shape>
            </v:group>
            <v:group style="position:absolute;left:8811;top:1013;width:198;height:2981" coordorigin="8811,1013" coordsize="198,2981">
              <v:shape style="position:absolute;left:8811;top:1013;width:198;height:2981" coordorigin="8811,1013" coordsize="198,2981" path="m9008,3993l8811,3993,8811,1013,9008,1013,9008,3993xe" filled="true" fillcolor="#c00000" stroked="false">
                <v:path arrowok="t"/>
                <v:fill type="solid"/>
              </v:shape>
            </v:group>
            <v:group style="position:absolute;left:8220;top:3567;width:198;height:2" coordorigin="8220,3567" coordsize="198,2">
              <v:shape style="position:absolute;left:8220;top:3567;width:198;height:2" coordorigin="8220,3567" coordsize="198,0" path="m8220,3567l8417,3567e" filled="false" stroked="true" strokeweight=".371516pt" strokecolor="#d9d9d9">
                <v:path arrowok="t"/>
              </v:shape>
            </v:group>
            <v:group style="position:absolute;left:8220;top:3141;width:198;height:2" coordorigin="8220,3141" coordsize="198,2">
              <v:shape style="position:absolute;left:8220;top:3141;width:198;height:2" coordorigin="8220,3141" coordsize="198,0" path="m8220,3141l8417,3141e" filled="false" stroked="true" strokeweight=".371516pt" strokecolor="#d9d9d9">
                <v:path arrowok="t"/>
              </v:shape>
            </v:group>
            <v:group style="position:absolute;left:8220;top:2714;width:198;height:2" coordorigin="8220,2714" coordsize="198,2">
              <v:shape style="position:absolute;left:8220;top:2714;width:198;height:2" coordorigin="8220,2714" coordsize="198,0" path="m8220,2714l8417,2714e" filled="false" stroked="true" strokeweight=".371516pt" strokecolor="#d9d9d9">
                <v:path arrowok="t"/>
              </v:shape>
            </v:group>
            <v:group style="position:absolute;left:8220;top:2288;width:198;height:2" coordorigin="8220,2288" coordsize="198,2">
              <v:shape style="position:absolute;left:8220;top:2288;width:198;height:2" coordorigin="8220,2288" coordsize="198,0" path="m8220,2288l8417,2288e" filled="false" stroked="true" strokeweight=".371516pt" strokecolor="#d9d9d9">
                <v:path arrowok="t"/>
              </v:shape>
            </v:group>
            <v:group style="position:absolute;left:8220;top:1862;width:198;height:2" coordorigin="8220,1862" coordsize="198,2">
              <v:shape style="position:absolute;left:8220;top:1862;width:198;height:2" coordorigin="8220,1862" coordsize="198,0" path="m8220,1862l8417,1862e" filled="false" stroked="true" strokeweight=".371516pt" strokecolor="#d9d9d9">
                <v:path arrowok="t"/>
              </v:shape>
            </v:group>
            <v:group style="position:absolute;left:8417;top:1580;width:198;height:2414" coordorigin="8417,1580" coordsize="198,2414">
              <v:shape style="position:absolute;left:8417;top:1580;width:198;height:2414" coordorigin="8417,1580" coordsize="198,2414" path="m8614,3993l8417,3993,8417,1580,8614,1580,8614,3993xe" filled="true" fillcolor="#c00000" stroked="false">
                <v:path arrowok="t"/>
                <v:fill type="solid"/>
              </v:shape>
            </v:group>
            <v:group style="position:absolute;left:7823;top:3567;width:198;height:2" coordorigin="7823,3567" coordsize="198,2">
              <v:shape style="position:absolute;left:7823;top:3567;width:198;height:2" coordorigin="7823,3567" coordsize="198,0" path="m7823,3567l8021,3567e" filled="false" stroked="true" strokeweight=".371516pt" strokecolor="#d9d9d9">
                <v:path arrowok="t"/>
              </v:shape>
            </v:group>
            <v:group style="position:absolute;left:7823;top:3141;width:198;height:2" coordorigin="7823,3141" coordsize="198,2">
              <v:shape style="position:absolute;left:7823;top:3141;width:198;height:2" coordorigin="7823,3141" coordsize="198,0" path="m7823,3141l8021,3141e" filled="false" stroked="true" strokeweight=".371516pt" strokecolor="#d9d9d9">
                <v:path arrowok="t"/>
              </v:shape>
            </v:group>
            <v:group style="position:absolute;left:7823;top:2714;width:198;height:2" coordorigin="7823,2714" coordsize="198,2">
              <v:shape style="position:absolute;left:7823;top:2714;width:198;height:2" coordorigin="7823,2714" coordsize="198,0" path="m7823,2714l8021,2714e" filled="false" stroked="true" strokeweight=".371516pt" strokecolor="#d9d9d9">
                <v:path arrowok="t"/>
              </v:shape>
            </v:group>
            <v:group style="position:absolute;left:7823;top:2288;width:198;height:2" coordorigin="7823,2288" coordsize="198,2">
              <v:shape style="position:absolute;left:7823;top:2288;width:198;height:2" coordorigin="7823,2288" coordsize="198,0" path="m7823,2288l8021,2288e" filled="false" stroked="true" strokeweight=".371516pt" strokecolor="#d9d9d9">
                <v:path arrowok="t"/>
              </v:shape>
            </v:group>
            <v:group style="position:absolute;left:7823;top:1862;width:198;height:2" coordorigin="7823,1862" coordsize="198,2">
              <v:shape style="position:absolute;left:7823;top:1862;width:198;height:2" coordorigin="7823,1862" coordsize="198,0" path="m7823,1862l8021,1862e" filled="false" stroked="true" strokeweight=".371516pt" strokecolor="#d9d9d9">
                <v:path arrowok="t"/>
              </v:shape>
            </v:group>
            <v:group style="position:absolute;left:8021;top:1696;width:199;height:2298" coordorigin="8021,1696" coordsize="199,2298">
              <v:shape style="position:absolute;left:8021;top:1696;width:199;height:2298" coordorigin="8021,1696" coordsize="199,2298" path="m8220,3993l8021,3993,8021,1696,8220,1696,8220,3993xe" filled="true" fillcolor="#c00000" stroked="false">
                <v:path arrowok="t"/>
                <v:fill type="solid"/>
              </v:shape>
            </v:group>
            <v:group style="position:absolute;left:7429;top:3567;width:198;height:2" coordorigin="7429,3567" coordsize="198,2">
              <v:shape style="position:absolute;left:7429;top:3567;width:198;height:2" coordorigin="7429,3567" coordsize="198,0" path="m7429,3567l7626,3567e" filled="false" stroked="true" strokeweight=".371516pt" strokecolor="#d9d9d9">
                <v:path arrowok="t"/>
              </v:shape>
            </v:group>
            <v:group style="position:absolute;left:7429;top:3141;width:198;height:2" coordorigin="7429,3141" coordsize="198,2">
              <v:shape style="position:absolute;left:7429;top:3141;width:198;height:2" coordorigin="7429,3141" coordsize="198,0" path="m7429,3141l7626,3141e" filled="false" stroked="true" strokeweight=".371516pt" strokecolor="#d9d9d9">
                <v:path arrowok="t"/>
              </v:shape>
            </v:group>
            <v:group style="position:absolute;left:7429;top:2714;width:198;height:2" coordorigin="7429,2714" coordsize="198,2">
              <v:shape style="position:absolute;left:7429;top:2714;width:198;height:2" coordorigin="7429,2714" coordsize="198,0" path="m7429,2714l7626,2714e" filled="false" stroked="true" strokeweight=".371516pt" strokecolor="#d9d9d9">
                <v:path arrowok="t"/>
              </v:shape>
            </v:group>
            <v:group style="position:absolute;left:7429;top:2288;width:198;height:2" coordorigin="7429,2288" coordsize="198,2">
              <v:shape style="position:absolute;left:7429;top:2288;width:198;height:2" coordorigin="7429,2288" coordsize="198,0" path="m7429,2288l7626,2288e" filled="false" stroked="true" strokeweight=".371516pt" strokecolor="#d9d9d9">
                <v:path arrowok="t"/>
              </v:shape>
            </v:group>
            <v:group style="position:absolute;left:7429;top:1862;width:198;height:2" coordorigin="7429,1862" coordsize="198,2">
              <v:shape style="position:absolute;left:7429;top:1862;width:198;height:2" coordorigin="7429,1862" coordsize="198,0" path="m7429,1862l7626,1862e" filled="false" stroked="true" strokeweight=".371516pt" strokecolor="#d9d9d9">
                <v:path arrowok="t"/>
              </v:shape>
            </v:group>
            <v:group style="position:absolute;left:7429;top:1436;width:198;height:2" coordorigin="7429,1436" coordsize="198,2">
              <v:shape style="position:absolute;left:7429;top:1436;width:198;height:2" coordorigin="7429,1436" coordsize="198,0" path="m7429,1436l7626,1436e" filled="false" stroked="true" strokeweight=".371516pt" strokecolor="#d9d9d9">
                <v:path arrowok="t"/>
              </v:shape>
            </v:group>
            <v:group style="position:absolute;left:7626;top:1273;width:198;height:2721" coordorigin="7626,1273" coordsize="198,2721">
              <v:shape style="position:absolute;left:7626;top:1273;width:198;height:2721" coordorigin="7626,1273" coordsize="198,2721" path="m7823,3993l7626,3993,7626,1273,7823,1273,7823,3993xe" filled="true" fillcolor="#c00000" stroked="false">
                <v:path arrowok="t"/>
                <v:fill type="solid"/>
              </v:shape>
            </v:group>
            <v:group style="position:absolute;left:7035;top:3567;width:198;height:2" coordorigin="7035,3567" coordsize="198,2">
              <v:shape style="position:absolute;left:7035;top:3567;width:198;height:2" coordorigin="7035,3567" coordsize="198,0" path="m7035,3567l7232,3567e" filled="false" stroked="true" strokeweight=".371516pt" strokecolor="#d9d9d9">
                <v:path arrowok="t"/>
              </v:shape>
            </v:group>
            <v:group style="position:absolute;left:7035;top:3141;width:198;height:2" coordorigin="7035,3141" coordsize="198,2">
              <v:shape style="position:absolute;left:7035;top:3141;width:198;height:2" coordorigin="7035,3141" coordsize="198,0" path="m7035,3141l7232,3141e" filled="false" stroked="true" strokeweight=".371516pt" strokecolor="#d9d9d9">
                <v:path arrowok="t"/>
              </v:shape>
            </v:group>
            <v:group style="position:absolute;left:7035;top:2714;width:198;height:2" coordorigin="7035,2714" coordsize="198,2">
              <v:shape style="position:absolute;left:7035;top:2714;width:198;height:2" coordorigin="7035,2714" coordsize="198,0" path="m7035,2714l7232,2714e" filled="false" stroked="true" strokeweight=".371516pt" strokecolor="#d9d9d9">
                <v:path arrowok="t"/>
              </v:shape>
            </v:group>
            <v:group style="position:absolute;left:7035;top:2288;width:198;height:2" coordorigin="7035,2288" coordsize="198,2">
              <v:shape style="position:absolute;left:7035;top:2288;width:198;height:2" coordorigin="7035,2288" coordsize="198,0" path="m7035,2288l7232,2288e" filled="false" stroked="true" strokeweight=".371516pt" strokecolor="#d9d9d9">
                <v:path arrowok="t"/>
              </v:shape>
            </v:group>
            <v:group style="position:absolute;left:7035;top:1862;width:198;height:2" coordorigin="7035,1862" coordsize="198,2">
              <v:shape style="position:absolute;left:7035;top:1862;width:198;height:2" coordorigin="7035,1862" coordsize="198,0" path="m7035,1862l7232,1862e" filled="false" stroked="true" strokeweight=".371516pt" strokecolor="#d9d9d9">
                <v:path arrowok="t"/>
              </v:shape>
            </v:group>
            <v:group style="position:absolute;left:7035;top:1436;width:198;height:2" coordorigin="7035,1436" coordsize="198,2">
              <v:shape style="position:absolute;left:7035;top:1436;width:198;height:2" coordorigin="7035,1436" coordsize="198,0" path="m7035,1436l7232,1436e" filled="false" stroked="true" strokeweight=".371516pt" strokecolor="#d9d9d9">
                <v:path arrowok="t"/>
              </v:shape>
            </v:group>
            <v:group style="position:absolute;left:7232;top:1338;width:198;height:2656" coordorigin="7232,1338" coordsize="198,2656">
              <v:shape style="position:absolute;left:7232;top:1338;width:198;height:2656" coordorigin="7232,1338" coordsize="198,2656" path="m7429,3993l7232,3993,7232,1338,7429,1338,7429,3993xe" filled="true" fillcolor="#c00000" stroked="false">
                <v:path arrowok="t"/>
                <v:fill type="solid"/>
              </v:shape>
            </v:group>
            <v:group style="position:absolute;left:6638;top:3567;width:199;height:2" coordorigin="6638,3567" coordsize="199,2">
              <v:shape style="position:absolute;left:6638;top:3567;width:199;height:2" coordorigin="6638,3567" coordsize="199,0" path="m6638,3567l6837,3567e" filled="false" stroked="true" strokeweight=".371516pt" strokecolor="#d9d9d9">
                <v:path arrowok="t"/>
              </v:shape>
            </v:group>
            <v:group style="position:absolute;left:6638;top:3141;width:199;height:2" coordorigin="6638,3141" coordsize="199,2">
              <v:shape style="position:absolute;left:6638;top:3141;width:199;height:2" coordorigin="6638,3141" coordsize="199,0" path="m6638,3141l6837,3141e" filled="false" stroked="true" strokeweight=".371516pt" strokecolor="#d9d9d9">
                <v:path arrowok="t"/>
              </v:shape>
            </v:group>
            <v:group style="position:absolute;left:6638;top:2714;width:199;height:2" coordorigin="6638,2714" coordsize="199,2">
              <v:shape style="position:absolute;left:6638;top:2714;width:199;height:2" coordorigin="6638,2714" coordsize="199,0" path="m6638,2714l6837,2714e" filled="false" stroked="true" strokeweight=".371516pt" strokecolor="#d9d9d9">
                <v:path arrowok="t"/>
              </v:shape>
            </v:group>
            <v:group style="position:absolute;left:6638;top:2288;width:199;height:2" coordorigin="6638,2288" coordsize="199,2">
              <v:shape style="position:absolute;left:6638;top:2288;width:199;height:2" coordorigin="6638,2288" coordsize="199,0" path="m6638,2288l6837,2288e" filled="false" stroked="true" strokeweight=".371516pt" strokecolor="#d9d9d9">
                <v:path arrowok="t"/>
              </v:shape>
            </v:group>
            <v:group style="position:absolute;left:6638;top:1862;width:199;height:2" coordorigin="6638,1862" coordsize="199,2">
              <v:shape style="position:absolute;left:6638;top:1862;width:199;height:2" coordorigin="6638,1862" coordsize="199,0" path="m6638,1862l6837,1862e" filled="false" stroked="true" strokeweight=".371516pt" strokecolor="#d9d9d9">
                <v:path arrowok="t"/>
              </v:shape>
            </v:group>
            <v:group style="position:absolute;left:6638;top:1436;width:199;height:2" coordorigin="6638,1436" coordsize="199,2">
              <v:shape style="position:absolute;left:6638;top:1436;width:199;height:2" coordorigin="6638,1436" coordsize="199,0" path="m6638,1436l6837,1436e" filled="false" stroked="true" strokeweight=".371516pt" strokecolor="#d9d9d9">
                <v:path arrowok="t"/>
              </v:shape>
            </v:group>
            <v:group style="position:absolute;left:6837;top:1379;width:198;height:2615" coordorigin="6837,1379" coordsize="198,2615">
              <v:shape style="position:absolute;left:6837;top:1379;width:198;height:2615" coordorigin="6837,1379" coordsize="198,2615" path="m7035,3993l6837,3993,6837,1379,7035,1379,7035,3993xe" filled="true" fillcolor="#c00000" stroked="false">
                <v:path arrowok="t"/>
                <v:fill type="solid"/>
              </v:shape>
            </v:group>
            <v:group style="position:absolute;left:6244;top:3567;width:198;height:2" coordorigin="6244,3567" coordsize="198,2">
              <v:shape style="position:absolute;left:6244;top:3567;width:198;height:2" coordorigin="6244,3567" coordsize="198,0" path="m6244,3567l6441,3567e" filled="false" stroked="true" strokeweight=".371516pt" strokecolor="#d9d9d9">
                <v:path arrowok="t"/>
              </v:shape>
            </v:group>
            <v:group style="position:absolute;left:6244;top:3141;width:198;height:2" coordorigin="6244,3141" coordsize="198,2">
              <v:shape style="position:absolute;left:6244;top:3141;width:198;height:2" coordorigin="6244,3141" coordsize="198,0" path="m6244,3141l6441,3141e" filled="false" stroked="true" strokeweight=".371516pt" strokecolor="#d9d9d9">
                <v:path arrowok="t"/>
              </v:shape>
            </v:group>
            <v:group style="position:absolute;left:6244;top:2714;width:198;height:2" coordorigin="6244,2714" coordsize="198,2">
              <v:shape style="position:absolute;left:6244;top:2714;width:198;height:2" coordorigin="6244,2714" coordsize="198,0" path="m6244,2714l6441,2714e" filled="false" stroked="true" strokeweight=".371516pt" strokecolor="#d9d9d9">
                <v:path arrowok="t"/>
              </v:shape>
            </v:group>
            <v:group style="position:absolute;left:6244;top:2288;width:198;height:2" coordorigin="6244,2288" coordsize="198,2">
              <v:shape style="position:absolute;left:6244;top:2288;width:198;height:2" coordorigin="6244,2288" coordsize="198,0" path="m6244,2288l6441,2288e" filled="false" stroked="true" strokeweight=".371516pt" strokecolor="#d9d9d9">
                <v:path arrowok="t"/>
              </v:shape>
            </v:group>
            <v:group style="position:absolute;left:6244;top:1862;width:198;height:2" coordorigin="6244,1862" coordsize="198,2">
              <v:shape style="position:absolute;left:6244;top:1862;width:198;height:2" coordorigin="6244,1862" coordsize="198,0" path="m6244,1862l6441,1862e" filled="false" stroked="true" strokeweight=".371516pt" strokecolor="#d9d9d9">
                <v:path arrowok="t"/>
              </v:shape>
            </v:group>
            <v:group style="position:absolute;left:6244;top:1436;width:198;height:2" coordorigin="6244,1436" coordsize="198,2">
              <v:shape style="position:absolute;left:6244;top:1436;width:198;height:2" coordorigin="6244,1436" coordsize="198,0" path="m6244,1436l6441,1436e" filled="false" stroked="true" strokeweight=".371516pt" strokecolor="#d9d9d9">
                <v:path arrowok="t"/>
              </v:shape>
            </v:group>
            <v:group style="position:absolute;left:6441;top:1113;width:198;height:2881" coordorigin="6441,1113" coordsize="198,2881">
              <v:shape style="position:absolute;left:6441;top:1113;width:198;height:2881" coordorigin="6441,1113" coordsize="198,2881" path="m6638,3993l6441,3993,6441,1113,6638,1113,6638,3993xe" filled="true" fillcolor="#c00000" stroked="false">
                <v:path arrowok="t"/>
                <v:fill type="solid"/>
              </v:shape>
            </v:group>
            <v:group style="position:absolute;left:5850;top:3567;width:198;height:2" coordorigin="5850,3567" coordsize="198,2">
              <v:shape style="position:absolute;left:5850;top:3567;width:198;height:2" coordorigin="5850,3567" coordsize="198,0" path="m5850,3567l6047,3567e" filled="false" stroked="true" strokeweight=".371516pt" strokecolor="#d9d9d9">
                <v:path arrowok="t"/>
              </v:shape>
            </v:group>
            <v:group style="position:absolute;left:5850;top:3141;width:198;height:2" coordorigin="5850,3141" coordsize="198,2">
              <v:shape style="position:absolute;left:5850;top:3141;width:198;height:2" coordorigin="5850,3141" coordsize="198,0" path="m5850,3141l6047,3141e" filled="false" stroked="true" strokeweight=".371516pt" strokecolor="#d9d9d9">
                <v:path arrowok="t"/>
              </v:shape>
            </v:group>
            <v:group style="position:absolute;left:5850;top:2714;width:198;height:2" coordorigin="5850,2714" coordsize="198,2">
              <v:shape style="position:absolute;left:5850;top:2714;width:198;height:2" coordorigin="5850,2714" coordsize="198,0" path="m5850,2714l6047,2714e" filled="false" stroked="true" strokeweight=".371516pt" strokecolor="#d9d9d9">
                <v:path arrowok="t"/>
              </v:shape>
            </v:group>
            <v:group style="position:absolute;left:5850;top:2288;width:198;height:2" coordorigin="5850,2288" coordsize="198,2">
              <v:shape style="position:absolute;left:5850;top:2288;width:198;height:2" coordorigin="5850,2288" coordsize="198,0" path="m5850,2288l6047,2288e" filled="false" stroked="true" strokeweight=".371516pt" strokecolor="#d9d9d9">
                <v:path arrowok="t"/>
              </v:shape>
            </v:group>
            <v:group style="position:absolute;left:5850;top:1862;width:198;height:2" coordorigin="5850,1862" coordsize="198,2">
              <v:shape style="position:absolute;left:5850;top:1862;width:198;height:2" coordorigin="5850,1862" coordsize="198,0" path="m5850,1862l6047,1862e" filled="false" stroked="true" strokeweight=".371516pt" strokecolor="#d9d9d9">
                <v:path arrowok="t"/>
              </v:shape>
            </v:group>
            <v:group style="position:absolute;left:5850;top:1436;width:198;height:2" coordorigin="5850,1436" coordsize="198,2">
              <v:shape style="position:absolute;left:5850;top:1436;width:198;height:2" coordorigin="5850,1436" coordsize="198,0" path="m5850,1436l6047,1436e" filled="false" stroked="true" strokeweight=".371516pt" strokecolor="#d9d9d9">
                <v:path arrowok="t"/>
              </v:shape>
            </v:group>
            <v:group style="position:absolute;left:5850;top:1010;width:198;height:2" coordorigin="5850,1010" coordsize="198,2">
              <v:shape style="position:absolute;left:5850;top:1010;width:198;height:2" coordorigin="5850,1010" coordsize="198,0" path="m5850,1010l6047,1010e" filled="false" stroked="true" strokeweight=".371516pt" strokecolor="#d9d9d9">
                <v:path arrowok="t"/>
              </v:shape>
            </v:group>
            <v:group style="position:absolute;left:5850;top:583;width:198;height:2" coordorigin="5850,583" coordsize="198,2">
              <v:shape style="position:absolute;left:5850;top:583;width:198;height:2" coordorigin="5850,583" coordsize="198,0" path="m5850,583l6047,583e" filled="false" stroked="true" strokeweight=".371516pt" strokecolor="#d9d9d9">
                <v:path arrowok="t"/>
              </v:shape>
            </v:group>
            <v:group style="position:absolute;left:2395;top:157;width:3652;height:2" coordorigin="2395,157" coordsize="3652,2">
              <v:shape style="position:absolute;left:2395;top:157;width:3652;height:2" coordorigin="2395,157" coordsize="3652,0" path="m2395,157l6047,157e" filled="false" stroked="true" strokeweight=".371516pt" strokecolor="#d9d9d9">
                <v:path arrowok="t"/>
              </v:shape>
            </v:group>
            <v:group style="position:absolute;left:6047;top:34;width:198;height:3960" coordorigin="6047,34" coordsize="198,3960">
              <v:shape style="position:absolute;left:6047;top:34;width:198;height:3960" coordorigin="6047,34" coordsize="198,3960" path="m6244,3993l6047,3993,6047,34,6244,34,6244,3993xe" filled="true" fillcolor="#c00000" stroked="false">
                <v:path arrowok="t"/>
                <v:fill type="solid"/>
              </v:shape>
            </v:group>
            <v:group style="position:absolute;left:5455;top:3567;width:198;height:2" coordorigin="5455,3567" coordsize="198,2">
              <v:shape style="position:absolute;left:5455;top:3567;width:198;height:2" coordorigin="5455,3567" coordsize="198,0" path="m5455,3567l5652,3567e" filled="false" stroked="true" strokeweight=".371516pt" strokecolor="#d9d9d9">
                <v:path arrowok="t"/>
              </v:shape>
            </v:group>
            <v:group style="position:absolute;left:5455;top:3141;width:198;height:2" coordorigin="5455,3141" coordsize="198,2">
              <v:shape style="position:absolute;left:5455;top:3141;width:198;height:2" coordorigin="5455,3141" coordsize="198,0" path="m5455,3141l5652,3141e" filled="false" stroked="true" strokeweight=".371516pt" strokecolor="#d9d9d9">
                <v:path arrowok="t"/>
              </v:shape>
            </v:group>
            <v:group style="position:absolute;left:5455;top:2714;width:198;height:2" coordorigin="5455,2714" coordsize="198,2">
              <v:shape style="position:absolute;left:5455;top:2714;width:198;height:2" coordorigin="5455,2714" coordsize="198,0" path="m5455,2714l5652,2714e" filled="false" stroked="true" strokeweight=".371516pt" strokecolor="#d9d9d9">
                <v:path arrowok="t"/>
              </v:shape>
            </v:group>
            <v:group style="position:absolute;left:5455;top:2288;width:198;height:2" coordorigin="5455,2288" coordsize="198,2">
              <v:shape style="position:absolute;left:5455;top:2288;width:198;height:2" coordorigin="5455,2288" coordsize="198,0" path="m5455,2288l5652,2288e" filled="false" stroked="true" strokeweight=".371516pt" strokecolor="#d9d9d9">
                <v:path arrowok="t"/>
              </v:shape>
            </v:group>
            <v:group style="position:absolute;left:5455;top:1862;width:198;height:2" coordorigin="5455,1862" coordsize="198,2">
              <v:shape style="position:absolute;left:5455;top:1862;width:198;height:2" coordorigin="5455,1862" coordsize="198,0" path="m5455,1862l5652,1862e" filled="false" stroked="true" strokeweight=".371516pt" strokecolor="#d9d9d9">
                <v:path arrowok="t"/>
              </v:shape>
            </v:group>
            <v:group style="position:absolute;left:5455;top:1436;width:198;height:2" coordorigin="5455,1436" coordsize="198,2">
              <v:shape style="position:absolute;left:5455;top:1436;width:198;height:2" coordorigin="5455,1436" coordsize="198,0" path="m5455,1436l5652,1436e" filled="false" stroked="true" strokeweight=".371516pt" strokecolor="#d9d9d9">
                <v:path arrowok="t"/>
              </v:shape>
            </v:group>
            <v:group style="position:absolute;left:5455;top:1010;width:198;height:2" coordorigin="5455,1010" coordsize="198,2">
              <v:shape style="position:absolute;left:5455;top:1010;width:198;height:2" coordorigin="5455,1010" coordsize="198,0" path="m5455,1010l5652,1010e" filled="false" stroked="true" strokeweight=".371516pt" strokecolor="#d9d9d9">
                <v:path arrowok="t"/>
              </v:shape>
            </v:group>
            <v:group style="position:absolute;left:5455;top:583;width:198;height:2" coordorigin="5455,583" coordsize="198,2">
              <v:shape style="position:absolute;left:5455;top:583;width:198;height:2" coordorigin="5455,583" coordsize="198,0" path="m5455,583l5652,583e" filled="false" stroked="true" strokeweight=".371516pt" strokecolor="#d9d9d9">
                <v:path arrowok="t"/>
              </v:shape>
            </v:group>
            <v:group style="position:absolute;left:5652;top:240;width:198;height:3754" coordorigin="5652,240" coordsize="198,3754">
              <v:shape style="position:absolute;left:5652;top:240;width:198;height:3754" coordorigin="5652,240" coordsize="198,3754" path="m5850,3993l5652,3993,5652,240,5850,240,5850,3993xe" filled="true" fillcolor="#c00000" stroked="false">
                <v:path arrowok="t"/>
                <v:fill type="solid"/>
              </v:shape>
            </v:group>
            <v:group style="position:absolute;left:5059;top:3567;width:198;height:2" coordorigin="5059,3567" coordsize="198,2">
              <v:shape style="position:absolute;left:5059;top:3567;width:198;height:2" coordorigin="5059,3567" coordsize="198,0" path="m5059,3567l5256,3567e" filled="false" stroked="true" strokeweight=".371516pt" strokecolor="#d9d9d9">
                <v:path arrowok="t"/>
              </v:shape>
            </v:group>
            <v:group style="position:absolute;left:5059;top:3141;width:198;height:2" coordorigin="5059,3141" coordsize="198,2">
              <v:shape style="position:absolute;left:5059;top:3141;width:198;height:2" coordorigin="5059,3141" coordsize="198,0" path="m5059,3141l5256,3141e" filled="false" stroked="true" strokeweight=".371516pt" strokecolor="#d9d9d9">
                <v:path arrowok="t"/>
              </v:shape>
            </v:group>
            <v:group style="position:absolute;left:5059;top:2714;width:198;height:2" coordorigin="5059,2714" coordsize="198,2">
              <v:shape style="position:absolute;left:5059;top:2714;width:198;height:2" coordorigin="5059,2714" coordsize="198,0" path="m5059,2714l5256,2714e" filled="false" stroked="true" strokeweight=".371516pt" strokecolor="#d9d9d9">
                <v:path arrowok="t"/>
              </v:shape>
            </v:group>
            <v:group style="position:absolute;left:5059;top:2288;width:198;height:2" coordorigin="5059,2288" coordsize="198,2">
              <v:shape style="position:absolute;left:5059;top:2288;width:198;height:2" coordorigin="5059,2288" coordsize="198,0" path="m5059,2288l5256,2288e" filled="false" stroked="true" strokeweight=".371516pt" strokecolor="#d9d9d9">
                <v:path arrowok="t"/>
              </v:shape>
            </v:group>
            <v:group style="position:absolute;left:5059;top:1862;width:198;height:2" coordorigin="5059,1862" coordsize="198,2">
              <v:shape style="position:absolute;left:5059;top:1862;width:198;height:2" coordorigin="5059,1862" coordsize="198,0" path="m5059,1862l5256,1862e" filled="false" stroked="true" strokeweight=".371516pt" strokecolor="#d9d9d9">
                <v:path arrowok="t"/>
              </v:shape>
            </v:group>
            <v:group style="position:absolute;left:5059;top:1436;width:198;height:2" coordorigin="5059,1436" coordsize="198,2">
              <v:shape style="position:absolute;left:5059;top:1436;width:198;height:2" coordorigin="5059,1436" coordsize="198,0" path="m5059,1436l5256,1436e" filled="false" stroked="true" strokeweight=".371516pt" strokecolor="#d9d9d9">
                <v:path arrowok="t"/>
              </v:shape>
            </v:group>
            <v:group style="position:absolute;left:5059;top:1010;width:198;height:2" coordorigin="5059,1010" coordsize="198,2">
              <v:shape style="position:absolute;left:5059;top:1010;width:198;height:2" coordorigin="5059,1010" coordsize="198,0" path="m5059,1010l5256,1010e" filled="false" stroked="true" strokeweight=".371516pt" strokecolor="#d9d9d9">
                <v:path arrowok="t"/>
              </v:shape>
            </v:group>
            <v:group style="position:absolute;left:2395;top:583;width:2862;height:2" coordorigin="2395,583" coordsize="2862,2">
              <v:shape style="position:absolute;left:2395;top:583;width:2862;height:2" coordorigin="2395,583" coordsize="2862,0" path="m2395,583l5256,583e" filled="false" stroked="true" strokeweight=".371516pt" strokecolor="#d9d9d9">
                <v:path arrowok="t"/>
              </v:shape>
            </v:group>
            <v:group style="position:absolute;left:5256;top:255;width:199;height:3739" coordorigin="5256,255" coordsize="199,3739">
              <v:shape style="position:absolute;left:5256;top:255;width:199;height:3739" coordorigin="5256,255" coordsize="199,3739" path="m5455,3993l5256,3993,5256,255,5455,255,5455,3993xe" filled="true" fillcolor="#c00000" stroked="false">
                <v:path arrowok="t"/>
                <v:fill type="solid"/>
              </v:shape>
            </v:group>
            <v:group style="position:absolute;left:4665;top:3567;width:198;height:2" coordorigin="4665,3567" coordsize="198,2">
              <v:shape style="position:absolute;left:4665;top:3567;width:198;height:2" coordorigin="4665,3567" coordsize="198,0" path="m4665,3567l4862,3567e" filled="false" stroked="true" strokeweight=".371516pt" strokecolor="#d9d9d9">
                <v:path arrowok="t"/>
              </v:shape>
            </v:group>
            <v:group style="position:absolute;left:4665;top:3141;width:198;height:2" coordorigin="4665,3141" coordsize="198,2">
              <v:shape style="position:absolute;left:4665;top:3141;width:198;height:2" coordorigin="4665,3141" coordsize="198,0" path="m4665,3141l4862,3141e" filled="false" stroked="true" strokeweight=".371516pt" strokecolor="#d9d9d9">
                <v:path arrowok="t"/>
              </v:shape>
            </v:group>
            <v:group style="position:absolute;left:4665;top:2714;width:198;height:2" coordorigin="4665,2714" coordsize="198,2">
              <v:shape style="position:absolute;left:4665;top:2714;width:198;height:2" coordorigin="4665,2714" coordsize="198,0" path="m4665,2714l4862,2714e" filled="false" stroked="true" strokeweight=".371516pt" strokecolor="#d9d9d9">
                <v:path arrowok="t"/>
              </v:shape>
            </v:group>
            <v:group style="position:absolute;left:4665;top:2288;width:198;height:2" coordorigin="4665,2288" coordsize="198,2">
              <v:shape style="position:absolute;left:4665;top:2288;width:198;height:2" coordorigin="4665,2288" coordsize="198,0" path="m4665,2288l4862,2288e" filled="false" stroked="true" strokeweight=".371516pt" strokecolor="#d9d9d9">
                <v:path arrowok="t"/>
              </v:shape>
            </v:group>
            <v:group style="position:absolute;left:2395;top:1862;width:2467;height:2" coordorigin="2395,1862" coordsize="2467,2">
              <v:shape style="position:absolute;left:2395;top:1862;width:2467;height:2" coordorigin="2395,1862" coordsize="2467,0" path="m2395,1862l4862,1862e" filled="false" stroked="true" strokeweight=".371516pt" strokecolor="#d9d9d9">
                <v:path arrowok="t"/>
              </v:shape>
            </v:group>
            <v:group style="position:absolute;left:2395;top:1436;width:2467;height:2" coordorigin="2395,1436" coordsize="2467,2">
              <v:shape style="position:absolute;left:2395;top:1436;width:2467;height:2" coordorigin="2395,1436" coordsize="2467,0" path="m2395,1436l4862,1436e" filled="false" stroked="true" strokeweight=".371516pt" strokecolor="#d9d9d9">
                <v:path arrowok="t"/>
              </v:shape>
            </v:group>
            <v:group style="position:absolute;left:2395;top:1010;width:2467;height:2" coordorigin="2395,1010" coordsize="2467,2">
              <v:shape style="position:absolute;left:2395;top:1010;width:2467;height:2" coordorigin="2395,1010" coordsize="2467,0" path="m2395,1010l4862,1010e" filled="false" stroked="true" strokeweight=".371516pt" strokecolor="#d9d9d9">
                <v:path arrowok="t"/>
              </v:shape>
            </v:group>
            <v:group style="position:absolute;left:4862;top:766;width:198;height:3228" coordorigin="4862,766" coordsize="198,3228">
              <v:shape style="position:absolute;left:4862;top:766;width:198;height:3228" coordorigin="4862,766" coordsize="198,3228" path="m5059,3993l4862,3993,4862,766,5059,766,5059,3993xe" filled="true" fillcolor="#c00000" stroked="false">
                <v:path arrowok="t"/>
                <v:fill type="solid"/>
              </v:shape>
            </v:group>
            <v:group style="position:absolute;left:4270;top:3567;width:198;height:2" coordorigin="4270,3567" coordsize="198,2">
              <v:shape style="position:absolute;left:4270;top:3567;width:198;height:2" coordorigin="4270,3567" coordsize="198,0" path="m4270,3567l4467,3567e" filled="false" stroked="true" strokeweight=".371516pt" strokecolor="#d9d9d9">
                <v:path arrowok="t"/>
              </v:shape>
            </v:group>
            <v:group style="position:absolute;left:4270;top:3141;width:198;height:2" coordorigin="4270,3141" coordsize="198,2">
              <v:shape style="position:absolute;left:4270;top:3141;width:198;height:2" coordorigin="4270,3141" coordsize="198,0" path="m4270,3141l4467,3141e" filled="false" stroked="true" strokeweight=".371516pt" strokecolor="#d9d9d9">
                <v:path arrowok="t"/>
              </v:shape>
            </v:group>
            <v:group style="position:absolute;left:4270;top:2714;width:198;height:2" coordorigin="4270,2714" coordsize="198,2">
              <v:shape style="position:absolute;left:4270;top:2714;width:198;height:2" coordorigin="4270,2714" coordsize="198,0" path="m4270,2714l4467,2714e" filled="false" stroked="true" strokeweight=".371516pt" strokecolor="#d9d9d9">
                <v:path arrowok="t"/>
              </v:shape>
            </v:group>
            <v:group style="position:absolute;left:3876;top:2288;width:592;height:2" coordorigin="3876,2288" coordsize="592,2">
              <v:shape style="position:absolute;left:3876;top:2288;width:592;height:2" coordorigin="3876,2288" coordsize="592,0" path="m3876,2288l4467,2288e" filled="false" stroked="true" strokeweight=".371516pt" strokecolor="#d9d9d9">
                <v:path arrowok="t"/>
              </v:shape>
            </v:group>
            <v:group style="position:absolute;left:4467;top:1873;width:198;height:2121" coordorigin="4467,1873" coordsize="198,2121">
              <v:shape style="position:absolute;left:4467;top:1873;width:198;height:2121" coordorigin="4467,1873" coordsize="198,2121" path="m4665,3993l4467,3993,4467,1873,4665,1873,4665,3993xe" filled="true" fillcolor="#c00000" stroked="false">
                <v:path arrowok="t"/>
                <v:fill type="solid"/>
              </v:shape>
            </v:group>
            <v:group style="position:absolute;left:3876;top:3567;width:198;height:2" coordorigin="3876,3567" coordsize="198,2">
              <v:shape style="position:absolute;left:3876;top:3567;width:198;height:2" coordorigin="3876,3567" coordsize="198,0" path="m3876,3567l4073,3567e" filled="false" stroked="true" strokeweight=".371516pt" strokecolor="#d9d9d9">
                <v:path arrowok="t"/>
              </v:shape>
            </v:group>
            <v:group style="position:absolute;left:3876;top:3141;width:198;height:2" coordorigin="3876,3141" coordsize="198,2">
              <v:shape style="position:absolute;left:3876;top:3141;width:198;height:2" coordorigin="3876,3141" coordsize="198,0" path="m3876,3141l4073,3141e" filled="false" stroked="true" strokeweight=".371516pt" strokecolor="#d9d9d9">
                <v:path arrowok="t"/>
              </v:shape>
            </v:group>
            <v:group style="position:absolute;left:3876;top:2714;width:198;height:2" coordorigin="3876,2714" coordsize="198,2">
              <v:shape style="position:absolute;left:3876;top:2714;width:198;height:2" coordorigin="3876,2714" coordsize="198,0" path="m3876,2714l4073,2714e" filled="false" stroked="true" strokeweight=".371516pt" strokecolor="#d9d9d9">
                <v:path arrowok="t"/>
              </v:shape>
            </v:group>
            <v:group style="position:absolute;left:4073;top:2483;width:198;height:1511" coordorigin="4073,2483" coordsize="198,1511">
              <v:shape style="position:absolute;left:4073;top:2483;width:198;height:1511" coordorigin="4073,2483" coordsize="198,1511" path="m4270,3993l4073,3993,4073,2483,4270,2483,4270,3993xe" filled="true" fillcolor="#c00000" stroked="false">
                <v:path arrowok="t"/>
                <v:fill type="solid"/>
              </v:shape>
            </v:group>
            <v:group style="position:absolute;left:3480;top:3567;width:198;height:2" coordorigin="3480,3567" coordsize="198,2">
              <v:shape style="position:absolute;left:3480;top:3567;width:198;height:2" coordorigin="3480,3567" coordsize="198,0" path="m3480,3567l3677,3567e" filled="false" stroked="true" strokeweight=".371516pt" strokecolor="#d9d9d9">
                <v:path arrowok="t"/>
              </v:shape>
            </v:group>
            <v:group style="position:absolute;left:3480;top:3141;width:198;height:2" coordorigin="3480,3141" coordsize="198,2">
              <v:shape style="position:absolute;left:3480;top:3141;width:198;height:2" coordorigin="3480,3141" coordsize="198,0" path="m3480,3141l3677,3141e" filled="false" stroked="true" strokeweight=".371516pt" strokecolor="#d9d9d9">
                <v:path arrowok="t"/>
              </v:shape>
            </v:group>
            <v:group style="position:absolute;left:3480;top:2714;width:198;height:2" coordorigin="3480,2714" coordsize="198,2">
              <v:shape style="position:absolute;left:3480;top:2714;width:198;height:2" coordorigin="3480,2714" coordsize="198,0" path="m3480,2714l3677,2714e" filled="false" stroked="true" strokeweight=".371516pt" strokecolor="#d9d9d9">
                <v:path arrowok="t"/>
              </v:shape>
            </v:group>
            <v:group style="position:absolute;left:3085;top:2288;width:592;height:2" coordorigin="3085,2288" coordsize="592,2">
              <v:shape style="position:absolute;left:3085;top:2288;width:592;height:2" coordorigin="3085,2288" coordsize="592,0" path="m3085,2288l3677,2288e" filled="false" stroked="true" strokeweight=".371516pt" strokecolor="#d9d9d9">
                <v:path arrowok="t"/>
              </v:shape>
            </v:group>
            <v:group style="position:absolute;left:3677;top:2258;width:199;height:1735" coordorigin="3677,2258" coordsize="199,1735">
              <v:shape style="position:absolute;left:3677;top:2258;width:199;height:1735" coordorigin="3677,2258" coordsize="199,1735" path="m3876,3993l3677,3993,3677,2258,3876,2258,3876,3993xe" filled="true" fillcolor="#c00000" stroked="false">
                <v:path arrowok="t"/>
                <v:fill type="solid"/>
              </v:shape>
            </v:group>
            <v:group style="position:absolute;left:3085;top:3567;width:198;height:2" coordorigin="3085,3567" coordsize="198,2">
              <v:shape style="position:absolute;left:3085;top:3567;width:198;height:2" coordorigin="3085,3567" coordsize="198,0" path="m3085,3567l3282,3567e" filled="false" stroked="true" strokeweight=".371516pt" strokecolor="#d9d9d9">
                <v:path arrowok="t"/>
              </v:shape>
            </v:group>
            <v:group style="position:absolute;left:3085;top:3141;width:198;height:2" coordorigin="3085,3141" coordsize="198,2">
              <v:shape style="position:absolute;left:3085;top:3141;width:198;height:2" coordorigin="3085,3141" coordsize="198,0" path="m3085,3141l3282,3141e" filled="false" stroked="true" strokeweight=".371516pt" strokecolor="#d9d9d9">
                <v:path arrowok="t"/>
              </v:shape>
            </v:group>
            <v:group style="position:absolute;left:3085;top:2714;width:198;height:2" coordorigin="3085,2714" coordsize="198,2">
              <v:shape style="position:absolute;left:3085;top:2714;width:198;height:2" coordorigin="3085,2714" coordsize="198,0" path="m3085,2714l3282,2714e" filled="false" stroked="true" strokeweight=".371516pt" strokecolor="#d9d9d9">
                <v:path arrowok="t"/>
              </v:shape>
            </v:group>
            <v:group style="position:absolute;left:3282;top:2464;width:198;height:1530" coordorigin="3282,2464" coordsize="198,1530">
              <v:shape style="position:absolute;left:3282;top:2464;width:198;height:1530" coordorigin="3282,2464" coordsize="198,1530" path="m3480,3993l3282,3993,3282,2464,3480,2464,3480,3993xe" filled="true" fillcolor="#c00000" stroked="false">
                <v:path arrowok="t"/>
                <v:fill type="solid"/>
              </v:shape>
            </v:group>
            <v:group style="position:absolute;left:2691;top:3567;width:198;height:2" coordorigin="2691,3567" coordsize="198,2">
              <v:shape style="position:absolute;left:2691;top:3567;width:198;height:2" coordorigin="2691,3567" coordsize="198,0" path="m2691,3567l2888,3567e" filled="false" stroked="true" strokeweight=".371516pt" strokecolor="#d9d9d9">
                <v:path arrowok="t"/>
              </v:shape>
            </v:group>
            <v:group style="position:absolute;left:2691;top:3141;width:198;height:2" coordorigin="2691,3141" coordsize="198,2">
              <v:shape style="position:absolute;left:2691;top:3141;width:198;height:2" coordorigin="2691,3141" coordsize="198,0" path="m2691,3141l2888,3141e" filled="false" stroked="true" strokeweight=".371516pt" strokecolor="#d9d9d9">
                <v:path arrowok="t"/>
              </v:shape>
            </v:group>
            <v:group style="position:absolute;left:2691;top:2714;width:198;height:2" coordorigin="2691,2714" coordsize="198,2">
              <v:shape style="position:absolute;left:2691;top:2714;width:198;height:2" coordorigin="2691,2714" coordsize="198,0" path="m2691,2714l2888,2714e" filled="false" stroked="true" strokeweight=".371516pt" strokecolor="#d9d9d9">
                <v:path arrowok="t"/>
              </v:shape>
            </v:group>
            <v:group style="position:absolute;left:2395;top:2288;width:494;height:2" coordorigin="2395,2288" coordsize="494,2">
              <v:shape style="position:absolute;left:2395;top:2288;width:494;height:2" coordorigin="2395,2288" coordsize="494,0" path="m2395,2288l2888,2288e" filled="false" stroked="true" strokeweight=".371516pt" strokecolor="#d9d9d9">
                <v:path arrowok="t"/>
              </v:shape>
            </v:group>
            <v:group style="position:absolute;left:2888;top:2097;width:198;height:1896" coordorigin="2888,2097" coordsize="198,1896">
              <v:shape style="position:absolute;left:2888;top:2097;width:198;height:1896" coordorigin="2888,2097" coordsize="198,1896" path="m3085,3993l2888,3993,2888,2097,3085,2097,3085,3993xe" filled="true" fillcolor="#c00000" stroked="false">
                <v:path arrowok="t"/>
                <v:fill type="solid"/>
              </v:shape>
            </v:group>
            <v:group style="position:absolute;left:2395;top:3567;width:99;height:2" coordorigin="2395,3567" coordsize="99,2">
              <v:shape style="position:absolute;left:2395;top:3567;width:99;height:2" coordorigin="2395,3567" coordsize="99,0" path="m2395,3567l2493,3567e" filled="false" stroked="true" strokeweight=".371516pt" strokecolor="#d9d9d9">
                <v:path arrowok="t"/>
              </v:shape>
            </v:group>
            <v:group style="position:absolute;left:2395;top:3141;width:99;height:2" coordorigin="2395,3141" coordsize="99,2">
              <v:shape style="position:absolute;left:2395;top:3141;width:99;height:2" coordorigin="2395,3141" coordsize="99,0" path="m2395,3141l2493,3141e" filled="false" stroked="true" strokeweight=".371516pt" strokecolor="#d9d9d9">
                <v:path arrowok="t"/>
              </v:shape>
            </v:group>
            <v:group style="position:absolute;left:2395;top:2714;width:99;height:2" coordorigin="2395,2714" coordsize="99,2">
              <v:shape style="position:absolute;left:2395;top:2714;width:99;height:2" coordorigin="2395,2714" coordsize="99,0" path="m2395,2714l2493,2714e" filled="false" stroked="true" strokeweight=".371516pt" strokecolor="#d9d9d9">
                <v:path arrowok="t"/>
              </v:shape>
            </v:group>
            <v:group style="position:absolute;left:2493;top:2401;width:198;height:1593" coordorigin="2493,2401" coordsize="198,1593">
              <v:shape style="position:absolute;left:2493;top:2401;width:198;height:1593" coordorigin="2493,2401" coordsize="198,1593" path="m2691,3993l2493,3993,2493,2401,2691,2401,2691,3993xe" filled="true" fillcolor="#c00000" stroked="false">
                <v:path arrowok="t"/>
                <v:fill type="solid"/>
              </v:shape>
            </v:group>
            <v:group style="position:absolute;left:2395;top:3993;width:8292;height:2" coordorigin="2395,3993" coordsize="8292,2">
              <v:shape style="position:absolute;left:2395;top:3993;width:8292;height:2" coordorigin="2395,3993" coordsize="8292,0" path="m2395,3993l10687,3993e" filled="false" stroked="true" strokeweight=".371516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1,300,000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1,280,000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1,260,000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1,240,000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1,220,000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1,200,000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1,180,000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1,160,000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7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1,140,000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8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1,120,000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997" w:val="left" w:leader="none"/>
          <w:tab w:pos="1787" w:val="left" w:leader="none"/>
          <w:tab w:pos="2577" w:val="left" w:leader="none"/>
          <w:tab w:pos="3366" w:val="left" w:leader="none"/>
          <w:tab w:pos="4156" w:val="left" w:leader="none"/>
          <w:tab w:pos="4946" w:val="left" w:leader="none"/>
          <w:tab w:pos="5736" w:val="left" w:leader="none"/>
          <w:tab w:pos="6526" w:val="left" w:leader="none"/>
          <w:tab w:pos="7315" w:val="left" w:leader="none"/>
          <w:tab w:pos="8105" w:val="left" w:leader="none"/>
        </w:tabs>
        <w:spacing w:before="93"/>
        <w:ind w:left="20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243" w:space="40"/>
            <w:col w:w="9957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3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5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86264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56;top:654;width:62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May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37;top:672;width:56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Apr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466;top:672;width:62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May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53"/>
        <w:gridCol w:w="1331"/>
        <w:gridCol w:w="904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1283.4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1269.1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221.9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56.8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159.7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1057.6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1052.6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68.3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4"/>
                <w:sz w:val="20"/>
              </w:rPr>
              <w:t>111.1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99.1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9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8"/>
        </w:rPr>
        <w:t>April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5"/>
        </w:rPr>
        <w:t>May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80" w:lineRule="auto" w:before="215"/>
        <w:ind w:left="710" w:right="722" w:firstLine="0"/>
        <w:jc w:val="both"/>
        <w:rPr>
          <w:rFonts w:ascii="Segoe UI" w:hAnsi="Segoe UI" w:cs="Segoe UI" w:eastAsia="Segoe UI"/>
          <w:sz w:val="24"/>
          <w:szCs w:val="24"/>
        </w:rPr>
      </w:pPr>
      <w:r>
        <w:rPr>
          <w:rFonts w:ascii="Segoe UI" w:hAnsi="Segoe UI" w:cs="Segoe UI" w:eastAsia="Segoe UI"/>
          <w:color w:val="231F20"/>
          <w:sz w:val="24"/>
          <w:szCs w:val="24"/>
        </w:rPr>
        <w:t>Arkansas’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nonfarm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payroll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jobs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increased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3,900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in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May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to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total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1,283,400.</w:t>
      </w:r>
      <w:r>
        <w:rPr>
          <w:rFonts w:ascii="Segoe UI" w:hAnsi="Segoe UI" w:cs="Segoe UI" w:eastAsia="Segoe UI"/>
          <w:color w:val="231F20"/>
          <w:spacing w:val="1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Five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major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industry</w:t>
      </w:r>
      <w:r>
        <w:rPr>
          <w:rFonts w:ascii="Segoe UI" w:hAnsi="Segoe UI" w:cs="Segoe UI" w:eastAsia="Segoe UI"/>
          <w:color w:val="231F20"/>
          <w:spacing w:val="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sectors</w:t>
      </w:r>
      <w:r>
        <w:rPr>
          <w:rFonts w:ascii="Segoe UI" w:hAnsi="Segoe UI" w:cs="Segoe UI" w:eastAsia="Segoe UI"/>
          <w:color w:val="231F20"/>
          <w:spacing w:val="26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added</w:t>
      </w:r>
      <w:r>
        <w:rPr>
          <w:rFonts w:ascii="Segoe UI" w:hAnsi="Segoe UI" w:cs="Segoe UI" w:eastAsia="Segoe UI"/>
          <w:color w:val="231F20"/>
          <w:spacing w:val="6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jobs,</w:t>
      </w:r>
      <w:r>
        <w:rPr>
          <w:rFonts w:ascii="Segoe UI" w:hAnsi="Segoe UI" w:cs="Segoe UI" w:eastAsia="Segoe UI"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with</w:t>
      </w:r>
      <w:r>
        <w:rPr>
          <w:rFonts w:ascii="Segoe UI" w:hAnsi="Segoe UI" w:cs="Segoe UI" w:eastAsia="Segoe UI"/>
          <w:color w:val="231F20"/>
          <w:spacing w:val="6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leisure</w:t>
      </w:r>
      <w:r>
        <w:rPr>
          <w:rFonts w:ascii="Segoe UI" w:hAnsi="Segoe UI" w:cs="Segoe UI" w:eastAsia="Segoe UI"/>
          <w:b/>
          <w:bCs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z w:val="24"/>
          <w:szCs w:val="24"/>
        </w:rPr>
        <w:t>hospitality</w:t>
      </w:r>
      <w:r>
        <w:rPr>
          <w:rFonts w:ascii="Segoe UI" w:hAnsi="Segoe UI" w:cs="Segoe UI" w:eastAsia="Segoe UI"/>
          <w:b/>
          <w:bCs/>
          <w:color w:val="231F20"/>
          <w:spacing w:val="6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and</w:t>
      </w:r>
      <w:r>
        <w:rPr>
          <w:rFonts w:ascii="Segoe UI" w:hAnsi="Segoe UI" w:cs="Segoe UI" w:eastAsia="Segoe UI"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other</w:t>
      </w:r>
      <w:r>
        <w:rPr>
          <w:rFonts w:ascii="Segoe UI" w:hAnsi="Segoe UI" w:cs="Segoe UI" w:eastAsia="Segoe UI"/>
          <w:b/>
          <w:bCs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  <w:sz w:val="24"/>
          <w:szCs w:val="24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6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setting</w:t>
      </w:r>
      <w:r>
        <w:rPr>
          <w:rFonts w:ascii="Segoe UI" w:hAnsi="Segoe UI" w:cs="Segoe UI" w:eastAsia="Segoe UI"/>
          <w:color w:val="231F20"/>
          <w:spacing w:val="8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new</w:t>
      </w:r>
      <w:r>
        <w:rPr>
          <w:rFonts w:ascii="Segoe UI" w:hAnsi="Segoe UI" w:cs="Segoe UI" w:eastAsia="Segoe UI"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record</w:t>
      </w:r>
      <w:r>
        <w:rPr>
          <w:rFonts w:ascii="Segoe UI" w:hAnsi="Segoe UI" w:cs="Segoe UI" w:eastAsia="Segoe UI"/>
          <w:color w:val="231F20"/>
          <w:spacing w:val="6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high</w:t>
      </w:r>
      <w:r>
        <w:rPr>
          <w:rFonts w:ascii="Segoe UI" w:hAnsi="Segoe UI" w:cs="Segoe UI" w:eastAsia="Segoe UI"/>
          <w:color w:val="231F20"/>
          <w:spacing w:val="7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job</w:t>
      </w:r>
      <w:r>
        <w:rPr>
          <w:rFonts w:ascii="Segoe UI" w:hAnsi="Segoe UI" w:cs="Segoe UI" w:eastAsia="Segoe UI"/>
          <w:color w:val="231F20"/>
          <w:spacing w:val="8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totals.</w:t>
      </w:r>
      <w:r>
        <w:rPr>
          <w:rFonts w:ascii="Segoe UI" w:hAnsi="Segoe UI" w:cs="Segoe UI" w:eastAsia="Segoe UI"/>
          <w:color w:val="231F20"/>
          <w:spacing w:val="13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Em-</w:t>
      </w:r>
      <w:r>
        <w:rPr>
          <w:rFonts w:ascii="Segoe UI" w:hAnsi="Segoe UI" w:cs="Segoe UI" w:eastAsia="Segoe UI"/>
          <w:color w:val="231F20"/>
          <w:spacing w:val="30"/>
          <w:w w:val="9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ployment</w:t>
      </w:r>
      <w:r>
        <w:rPr>
          <w:rFonts w:ascii="Segoe UI" w:hAnsi="Segoe UI" w:cs="Segoe UI" w:eastAsia="Segoe UI"/>
          <w:color w:val="231F20"/>
          <w:spacing w:val="23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in</w:t>
      </w:r>
      <w:r>
        <w:rPr>
          <w:rFonts w:ascii="Segoe UI" w:hAnsi="Segoe UI" w:cs="Segoe UI" w:eastAsia="Segoe UI"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trade,</w:t>
      </w:r>
      <w:r>
        <w:rPr>
          <w:rFonts w:ascii="Segoe UI" w:hAnsi="Segoe UI" w:cs="Segoe UI" w:eastAsia="Segoe UI"/>
          <w:b/>
          <w:bCs/>
          <w:color w:val="231F20"/>
          <w:spacing w:val="25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transportation,</w:t>
      </w:r>
      <w:r>
        <w:rPr>
          <w:rFonts w:ascii="Segoe UI" w:hAnsi="Segoe UI" w:cs="Segoe UI" w:eastAsia="Segoe UI"/>
          <w:b/>
          <w:bCs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z w:val="24"/>
          <w:szCs w:val="24"/>
        </w:rPr>
        <w:t>utilities</w:t>
      </w:r>
      <w:r>
        <w:rPr>
          <w:rFonts w:ascii="Segoe UI" w:hAnsi="Segoe UI" w:cs="Segoe UI" w:eastAsia="Segoe UI"/>
          <w:b/>
          <w:bCs/>
          <w:color w:val="231F20"/>
          <w:spacing w:val="25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rose</w:t>
      </w:r>
      <w:r>
        <w:rPr>
          <w:rFonts w:ascii="Segoe UI" w:hAnsi="Segoe UI" w:cs="Segoe UI" w:eastAsia="Segoe UI"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2,900.</w:t>
      </w:r>
      <w:r>
        <w:rPr>
          <w:rFonts w:ascii="Segoe UI" w:hAnsi="Segoe UI" w:cs="Segoe UI" w:eastAsia="Segoe UI"/>
          <w:color w:val="231F20"/>
          <w:spacing w:val="4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Most</w:t>
      </w:r>
      <w:r>
        <w:rPr>
          <w:rFonts w:ascii="Segoe UI" w:hAnsi="Segoe UI" w:cs="Segoe UI" w:eastAsia="Segoe UI"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of</w:t>
      </w:r>
      <w:r>
        <w:rPr>
          <w:rFonts w:ascii="Segoe UI" w:hAnsi="Segoe UI" w:cs="Segoe UI" w:eastAsia="Segoe UI"/>
          <w:color w:val="231F20"/>
          <w:spacing w:val="25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the</w:t>
      </w:r>
      <w:r>
        <w:rPr>
          <w:rFonts w:ascii="Segoe UI" w:hAnsi="Segoe UI" w:cs="Segoe UI" w:eastAsia="Segoe UI"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gains</w:t>
      </w:r>
      <w:r>
        <w:rPr>
          <w:rFonts w:ascii="Segoe UI" w:hAnsi="Segoe UI" w:cs="Segoe UI" w:eastAsia="Segoe UI"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were</w:t>
      </w:r>
      <w:r>
        <w:rPr>
          <w:rFonts w:ascii="Segoe UI" w:hAnsi="Segoe UI" w:cs="Segoe UI" w:eastAsia="Segoe UI"/>
          <w:color w:val="231F20"/>
          <w:spacing w:val="25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in</w:t>
      </w:r>
      <w:r>
        <w:rPr>
          <w:rFonts w:ascii="Segoe UI" w:hAnsi="Segoe UI" w:cs="Segoe UI" w:eastAsia="Segoe UI"/>
          <w:color w:val="231F20"/>
          <w:spacing w:val="2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retail</w:t>
      </w:r>
      <w:r>
        <w:rPr>
          <w:rFonts w:ascii="Segoe UI" w:hAnsi="Segoe UI" w:cs="Segoe UI" w:eastAsia="Segoe UI"/>
          <w:color w:val="231F20"/>
          <w:spacing w:val="25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trade</w:t>
      </w:r>
      <w:r>
        <w:rPr>
          <w:rFonts w:ascii="Segoe UI" w:hAnsi="Segoe UI" w:cs="Segoe UI" w:eastAsia="Segoe UI"/>
          <w:color w:val="231F20"/>
          <w:spacing w:val="25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(+2,400), a result of seasonal hiring.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Leisure</w:t>
      </w:r>
      <w:r>
        <w:rPr>
          <w:rFonts w:ascii="Segoe UI" w:hAnsi="Segoe UI" w:cs="Segoe UI" w:eastAsia="Segoe UI"/>
          <w:b/>
          <w:bCs/>
          <w:color w:val="231F2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and</w:t>
      </w:r>
      <w:r>
        <w:rPr>
          <w:rFonts w:ascii="Segoe UI" w:hAnsi="Segoe UI" w:cs="Segoe UI" w:eastAsia="Segoe UI"/>
          <w:b/>
          <w:bCs/>
          <w:color w:val="231F20"/>
          <w:sz w:val="24"/>
          <w:szCs w:val="24"/>
        </w:rPr>
        <w:t> hospitality </w:t>
      </w:r>
      <w:r>
        <w:rPr>
          <w:rFonts w:ascii="Segoe UI" w:hAnsi="Segoe UI" w:cs="Segoe UI" w:eastAsia="Segoe UI"/>
          <w:color w:val="231F20"/>
          <w:sz w:val="24"/>
          <w:szCs w:val="24"/>
        </w:rPr>
        <w:t>added 1,200 jobs. Growth was posted in</w:t>
      </w:r>
      <w:r>
        <w:rPr>
          <w:rFonts w:ascii="Segoe UI" w:hAnsi="Segoe UI" w:cs="Segoe UI" w:eastAsia="Segoe UI"/>
          <w:color w:val="231F20"/>
          <w:spacing w:val="23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all</w:t>
      </w:r>
      <w:r>
        <w:rPr>
          <w:rFonts w:ascii="Segoe UI" w:hAnsi="Segoe UI" w:cs="Segoe UI" w:eastAsia="Segoe UI"/>
          <w:color w:val="231F20"/>
          <w:spacing w:val="12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three</w:t>
      </w:r>
      <w:r>
        <w:rPr>
          <w:rFonts w:ascii="Segoe UI" w:hAnsi="Segoe UI" w:cs="Segoe UI" w:eastAsia="Segoe UI"/>
          <w:color w:val="231F20"/>
          <w:spacing w:val="13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subsectors,</w:t>
      </w:r>
      <w:r>
        <w:rPr>
          <w:rFonts w:ascii="Segoe UI" w:hAnsi="Segoe UI" w:cs="Segoe UI" w:eastAsia="Segoe UI"/>
          <w:color w:val="231F20"/>
          <w:spacing w:val="1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a</w:t>
      </w:r>
      <w:r>
        <w:rPr>
          <w:rFonts w:ascii="Segoe UI" w:hAnsi="Segoe UI" w:cs="Segoe UI" w:eastAsia="Segoe UI"/>
          <w:color w:val="231F20"/>
          <w:spacing w:val="1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typical</w:t>
      </w:r>
      <w:r>
        <w:rPr>
          <w:rFonts w:ascii="Segoe UI" w:hAnsi="Segoe UI" w:cs="Segoe UI" w:eastAsia="Segoe UI"/>
          <w:color w:val="231F20"/>
          <w:spacing w:val="12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seasonal</w:t>
      </w:r>
      <w:r>
        <w:rPr>
          <w:rFonts w:ascii="Segoe UI" w:hAnsi="Segoe UI" w:cs="Segoe UI" w:eastAsia="Segoe UI"/>
          <w:color w:val="231F20"/>
          <w:spacing w:val="1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expansion.</w:t>
      </w:r>
      <w:r>
        <w:rPr>
          <w:rFonts w:ascii="Segoe UI" w:hAnsi="Segoe UI" w:cs="Segoe UI" w:eastAsia="Segoe UI"/>
          <w:color w:val="231F20"/>
          <w:spacing w:val="27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4"/>
          <w:szCs w:val="24"/>
        </w:rPr>
        <w:t>Other</w:t>
      </w:r>
      <w:r>
        <w:rPr>
          <w:rFonts w:ascii="Segoe UI" w:hAnsi="Segoe UI" w:cs="Segoe UI" w:eastAsia="Segoe UI"/>
          <w:b/>
          <w:bCs/>
          <w:color w:val="231F20"/>
          <w:spacing w:val="13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  <w:sz w:val="24"/>
          <w:szCs w:val="24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12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pacing w:val="-1"/>
          <w:sz w:val="24"/>
          <w:szCs w:val="24"/>
        </w:rPr>
        <w:t>set</w:t>
      </w:r>
      <w:r>
        <w:rPr>
          <w:rFonts w:ascii="Segoe UI" w:hAnsi="Segoe UI" w:cs="Segoe UI" w:eastAsia="Segoe UI"/>
          <w:color w:val="231F20"/>
          <w:spacing w:val="14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record</w:t>
      </w:r>
      <w:r>
        <w:rPr>
          <w:rFonts w:ascii="Segoe UI" w:hAnsi="Segoe UI" w:cs="Segoe UI" w:eastAsia="Segoe UI"/>
          <w:color w:val="231F20"/>
          <w:spacing w:val="12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high</w:t>
      </w:r>
      <w:r>
        <w:rPr>
          <w:rFonts w:ascii="Segoe UI" w:hAnsi="Segoe UI" w:cs="Segoe UI" w:eastAsia="Segoe UI"/>
          <w:color w:val="231F20"/>
          <w:spacing w:val="12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employment,</w:t>
      </w:r>
      <w:r>
        <w:rPr>
          <w:rFonts w:ascii="Segoe UI" w:hAnsi="Segoe UI" w:cs="Segoe UI" w:eastAsia="Segoe UI"/>
          <w:color w:val="231F20"/>
          <w:spacing w:val="13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with</w:t>
      </w:r>
      <w:r>
        <w:rPr>
          <w:rFonts w:ascii="Segoe UI" w:hAnsi="Segoe UI" w:cs="Segoe UI" w:eastAsia="Segoe UI"/>
          <w:color w:val="231F20"/>
          <w:spacing w:val="30"/>
          <w:w w:val="99"/>
          <w:sz w:val="24"/>
          <w:szCs w:val="24"/>
        </w:rPr>
        <w:t> </w:t>
      </w:r>
      <w:r>
        <w:rPr>
          <w:rFonts w:ascii="Segoe UI" w:hAnsi="Segoe UI" w:cs="Segoe UI" w:eastAsia="Segoe UI"/>
          <w:color w:val="231F20"/>
          <w:sz w:val="24"/>
          <w:szCs w:val="24"/>
        </w:rPr>
        <w:t>600 new jobs over the month.</w:t>
      </w:r>
      <w:r>
        <w:rPr>
          <w:rFonts w:ascii="Segoe UI" w:hAnsi="Segoe UI" w:cs="Segoe UI" w:eastAsia="Segoe UI"/>
          <w:sz w:val="24"/>
          <w:szCs w:val="24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6"/>
          <w:szCs w:val="16"/>
        </w:rPr>
      </w:pPr>
    </w:p>
    <w:p>
      <w:pPr>
        <w:pStyle w:val="BodyText"/>
        <w:spacing w:line="240" w:lineRule="auto"/>
        <w:ind w:left="8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May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5"/>
        </w:rPr>
        <w:t>May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8"/>
          <w:szCs w:val="18"/>
        </w:rPr>
      </w:pPr>
    </w:p>
    <w:p>
      <w:pPr>
        <w:pStyle w:val="BodyText"/>
        <w:spacing w:line="180" w:lineRule="auto" w:before="0"/>
        <w:ind w:left="688" w:right="743"/>
        <w:jc w:val="both"/>
      </w:pPr>
      <w:r>
        <w:rPr>
          <w:color w:val="231F20"/>
        </w:rPr>
        <w:t>Compared</w:t>
      </w:r>
      <w:r>
        <w:rPr>
          <w:color w:val="231F20"/>
          <w:spacing w:val="23"/>
        </w:rPr>
        <w:t> </w:t>
      </w:r>
      <w:r>
        <w:rPr>
          <w:color w:val="231F20"/>
        </w:rPr>
        <w:t>to</w:t>
      </w:r>
      <w:r>
        <w:rPr>
          <w:color w:val="231F20"/>
          <w:spacing w:val="23"/>
        </w:rPr>
        <w:t> </w:t>
      </w:r>
      <w:r>
        <w:rPr>
          <w:color w:val="231F20"/>
        </w:rPr>
        <w:t>May</w:t>
      </w:r>
      <w:r>
        <w:rPr>
          <w:color w:val="231F20"/>
          <w:spacing w:val="23"/>
        </w:rPr>
        <w:t> </w:t>
      </w:r>
      <w:r>
        <w:rPr>
          <w:color w:val="231F20"/>
        </w:rPr>
        <w:t>2018,</w:t>
      </w:r>
      <w:r>
        <w:rPr>
          <w:color w:val="231F20"/>
          <w:spacing w:val="23"/>
        </w:rPr>
        <w:t> </w:t>
      </w:r>
      <w:r>
        <w:rPr>
          <w:color w:val="231F20"/>
        </w:rPr>
        <w:t>nonfarm</w:t>
      </w:r>
      <w:r>
        <w:rPr>
          <w:color w:val="231F20"/>
          <w:spacing w:val="23"/>
        </w:rPr>
        <w:t> </w:t>
      </w:r>
      <w:r>
        <w:rPr>
          <w:color w:val="231F20"/>
        </w:rPr>
        <w:t>payroll</w:t>
      </w:r>
      <w:r>
        <w:rPr>
          <w:color w:val="231F20"/>
          <w:spacing w:val="23"/>
        </w:rPr>
        <w:t> </w:t>
      </w:r>
      <w:r>
        <w:rPr>
          <w:color w:val="231F20"/>
        </w:rPr>
        <w:t>jobs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Arkansas</w:t>
      </w:r>
      <w:r>
        <w:rPr>
          <w:color w:val="231F20"/>
          <w:spacing w:val="23"/>
        </w:rPr>
        <w:t> </w:t>
      </w:r>
      <w:r>
        <w:rPr>
          <w:color w:val="231F20"/>
        </w:rPr>
        <w:t>rose</w:t>
      </w:r>
      <w:r>
        <w:rPr>
          <w:color w:val="231F20"/>
          <w:spacing w:val="23"/>
        </w:rPr>
        <w:t> </w:t>
      </w:r>
      <w:r>
        <w:rPr>
          <w:color w:val="231F20"/>
        </w:rPr>
        <w:t>14,300.</w:t>
      </w:r>
      <w:r>
        <w:rPr>
          <w:color w:val="231F20"/>
          <w:spacing w:val="46"/>
        </w:rPr>
        <w:t> </w:t>
      </w:r>
      <w:r>
        <w:rPr>
          <w:color w:val="231F20"/>
        </w:rPr>
        <w:t>Nine</w:t>
      </w:r>
      <w:r>
        <w:rPr>
          <w:color w:val="231F20"/>
          <w:spacing w:val="23"/>
        </w:rPr>
        <w:t> </w:t>
      </w:r>
      <w:r>
        <w:rPr>
          <w:color w:val="231F20"/>
        </w:rPr>
        <w:t>major</w:t>
      </w:r>
      <w:r>
        <w:rPr>
          <w:color w:val="231F20"/>
          <w:spacing w:val="23"/>
        </w:rPr>
        <w:t> </w:t>
      </w:r>
      <w:r>
        <w:rPr>
          <w:color w:val="231F20"/>
        </w:rPr>
        <w:t>industry</w:t>
      </w:r>
      <w:r>
        <w:rPr>
          <w:color w:val="231F20"/>
          <w:spacing w:val="23"/>
        </w:rPr>
        <w:t> </w:t>
      </w:r>
      <w:r>
        <w:rPr>
          <w:color w:val="231F20"/>
        </w:rPr>
        <w:t>sectors</w:t>
      </w:r>
      <w:r>
        <w:rPr>
          <w:color w:val="231F20"/>
        </w:rPr>
        <w:t> posted</w:t>
      </w:r>
      <w:r>
        <w:rPr>
          <w:color w:val="231F20"/>
          <w:spacing w:val="-4"/>
        </w:rPr>
        <w:t> </w:t>
      </w:r>
      <w:r>
        <w:rPr>
          <w:color w:val="231F20"/>
        </w:rPr>
        <w:t>gains,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six</w:t>
      </w:r>
      <w:r>
        <w:rPr>
          <w:color w:val="231F20"/>
          <w:spacing w:val="-4"/>
        </w:rPr>
        <w:t> </w:t>
      </w:r>
      <w:r>
        <w:rPr>
          <w:color w:val="231F20"/>
        </w:rPr>
        <w:t>adding</w:t>
      </w:r>
      <w:r>
        <w:rPr>
          <w:color w:val="231F20"/>
          <w:spacing w:val="-4"/>
        </w:rPr>
        <w:t> </w:t>
      </w:r>
      <w:r>
        <w:rPr>
          <w:color w:val="231F20"/>
        </w:rPr>
        <w:t>1,400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jobs,</w:t>
      </w:r>
      <w:r>
        <w:rPr>
          <w:color w:val="231F20"/>
          <w:spacing w:val="-4"/>
        </w:rPr>
        <w:t> </w:t>
      </w:r>
      <w:r>
        <w:rPr>
          <w:color w:val="231F20"/>
        </w:rPr>
        <w:t>each.</w:t>
      </w:r>
      <w:r>
        <w:rPr>
          <w:color w:val="231F20"/>
          <w:spacing w:val="58"/>
        </w:rPr>
        <w:t> </w:t>
      </w:r>
      <w:r>
        <w:rPr>
          <w:color w:val="231F20"/>
        </w:rPr>
        <w:t>Employment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rFonts w:ascii="Segoe UI"/>
          <w:b/>
          <w:color w:val="231F20"/>
          <w:spacing w:val="-1"/>
        </w:rPr>
        <w:t>trade-transportation-utilities</w:t>
      </w:r>
      <w:r>
        <w:rPr>
          <w:rFonts w:ascii="Segoe UI"/>
          <w:b/>
          <w:color w:val="231F20"/>
          <w:spacing w:val="28"/>
        </w:rPr>
        <w:t> </w:t>
      </w:r>
      <w:r>
        <w:rPr>
          <w:color w:val="231F20"/>
        </w:rPr>
        <w:t>is</w:t>
      </w:r>
      <w:r>
        <w:rPr>
          <w:color w:val="231F20"/>
          <w:spacing w:val="18"/>
        </w:rPr>
        <w:t> </w:t>
      </w:r>
      <w:r>
        <w:rPr>
          <w:color w:val="231F20"/>
        </w:rPr>
        <w:t>up</w:t>
      </w:r>
      <w:r>
        <w:rPr>
          <w:color w:val="231F20"/>
          <w:spacing w:val="19"/>
        </w:rPr>
        <w:t> </w:t>
      </w:r>
      <w:r>
        <w:rPr>
          <w:color w:val="231F20"/>
        </w:rPr>
        <w:t>3,300,</w:t>
      </w:r>
      <w:r>
        <w:rPr>
          <w:color w:val="231F20"/>
          <w:spacing w:val="19"/>
        </w:rPr>
        <w:t> </w:t>
      </w:r>
      <w:r>
        <w:rPr>
          <w:color w:val="231F20"/>
        </w:rPr>
        <w:t>with</w:t>
      </w:r>
      <w:r>
        <w:rPr>
          <w:color w:val="231F20"/>
          <w:spacing w:val="19"/>
        </w:rPr>
        <w:t> </w:t>
      </w:r>
      <w:r>
        <w:rPr>
          <w:color w:val="231F20"/>
        </w:rPr>
        <w:t>hiring</w:t>
      </w:r>
      <w:r>
        <w:rPr>
          <w:color w:val="231F20"/>
          <w:spacing w:val="19"/>
        </w:rPr>
        <w:t> </w:t>
      </w:r>
      <w:r>
        <w:rPr>
          <w:color w:val="231F20"/>
        </w:rPr>
        <w:t>across</w:t>
      </w:r>
      <w:r>
        <w:rPr>
          <w:color w:val="231F20"/>
          <w:spacing w:val="19"/>
        </w:rPr>
        <w:t> </w:t>
      </w:r>
      <w:r>
        <w:rPr>
          <w:color w:val="231F20"/>
        </w:rPr>
        <w:t>all</w:t>
      </w:r>
      <w:r>
        <w:rPr>
          <w:color w:val="231F20"/>
          <w:spacing w:val="19"/>
        </w:rPr>
        <w:t> </w:t>
      </w:r>
      <w:r>
        <w:rPr>
          <w:color w:val="231F20"/>
        </w:rPr>
        <w:t>three</w:t>
      </w:r>
      <w:r>
        <w:rPr>
          <w:color w:val="231F20"/>
          <w:spacing w:val="19"/>
        </w:rPr>
        <w:t> </w:t>
      </w:r>
      <w:r>
        <w:rPr>
          <w:color w:val="231F20"/>
        </w:rPr>
        <w:t>subsectors.</w:t>
      </w:r>
      <w:r>
        <w:rPr>
          <w:color w:val="231F20"/>
          <w:spacing w:val="39"/>
        </w:rPr>
        <w:t> </w:t>
      </w:r>
      <w:r>
        <w:rPr>
          <w:color w:val="231F20"/>
        </w:rPr>
        <w:t>Jobs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rFonts w:ascii="Segoe UI"/>
          <w:b/>
          <w:color w:val="231F20"/>
          <w:spacing w:val="-1"/>
        </w:rPr>
        <w:t>manufacturing</w:t>
      </w:r>
      <w:r>
        <w:rPr>
          <w:rFonts w:ascii="Segoe UI"/>
          <w:b/>
          <w:color w:val="231F20"/>
          <w:spacing w:val="19"/>
        </w:rPr>
        <w:t> </w:t>
      </w:r>
      <w:r>
        <w:rPr>
          <w:color w:val="231F20"/>
        </w:rPr>
        <w:t>increased</w:t>
      </w:r>
      <w:r>
        <w:rPr>
          <w:color w:val="231F20"/>
          <w:spacing w:val="18"/>
        </w:rPr>
        <w:t> </w:t>
      </w:r>
      <w:r>
        <w:rPr>
          <w:color w:val="231F20"/>
        </w:rPr>
        <w:t>3,100.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Expan</w:t>
      </w:r>
      <w:r>
        <w:rPr>
          <w:rFonts w:ascii="Segoe UI"/>
          <w:color w:val="231F20"/>
          <w:spacing w:val="-1"/>
        </w:rPr>
        <w:t>-</w:t>
      </w:r>
      <w:r>
        <w:rPr>
          <w:rFonts w:ascii="Segoe UI"/>
          <w:color w:val="231F20"/>
          <w:spacing w:val="33"/>
          <w:w w:val="99"/>
        </w:rPr>
        <w:t> </w:t>
      </w:r>
      <w:r>
        <w:rPr>
          <w:color w:val="231F20"/>
        </w:rPr>
        <w:t>sions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occurred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both</w:t>
      </w:r>
      <w:r>
        <w:rPr>
          <w:color w:val="231F20"/>
          <w:spacing w:val="-4"/>
        </w:rPr>
        <w:t> </w:t>
      </w:r>
      <w:r>
        <w:rPr>
          <w:color w:val="231F20"/>
        </w:rPr>
        <w:t>durable</w:t>
      </w:r>
      <w:r>
        <w:rPr>
          <w:color w:val="231F20"/>
          <w:spacing w:val="-4"/>
        </w:rPr>
        <w:t> </w:t>
      </w:r>
      <w:r>
        <w:rPr>
          <w:color w:val="231F20"/>
        </w:rPr>
        <w:t>(+1,800)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nondurable</w:t>
      </w:r>
      <w:r>
        <w:rPr>
          <w:color w:val="231F20"/>
          <w:spacing w:val="-4"/>
        </w:rPr>
        <w:t> </w:t>
      </w:r>
      <w:r>
        <w:rPr>
          <w:color w:val="231F20"/>
        </w:rPr>
        <w:t>(+1,300)</w:t>
      </w:r>
      <w:r>
        <w:rPr>
          <w:color w:val="231F20"/>
          <w:spacing w:val="-4"/>
        </w:rPr>
        <w:t> </w:t>
      </w:r>
      <w:r>
        <w:rPr>
          <w:color w:val="231F20"/>
        </w:rPr>
        <w:t>goods</w:t>
      </w:r>
      <w:r>
        <w:rPr>
          <w:color w:val="231F20"/>
          <w:spacing w:val="-4"/>
        </w:rPr>
        <w:t> </w:t>
      </w:r>
      <w:r>
        <w:rPr>
          <w:color w:val="231F20"/>
        </w:rPr>
        <w:t>manufacturing.</w:t>
      </w:r>
      <w:r>
        <w:rPr>
          <w:color w:val="231F20"/>
          <w:spacing w:val="57"/>
        </w:rPr>
        <w:t> </w:t>
      </w:r>
      <w:r>
        <w:rPr>
          <w:rFonts w:ascii="Segoe UI"/>
          <w:b/>
          <w:color w:val="231F20"/>
        </w:rPr>
        <w:t>Construction</w:t>
      </w:r>
      <w:r>
        <w:rPr>
          <w:rFonts w:ascii="Segoe UI"/>
          <w:b/>
          <w:color w:val="231F20"/>
          <w:spacing w:val="27"/>
        </w:rPr>
        <w:t> </w:t>
      </w:r>
      <w:r>
        <w:rPr>
          <w:color w:val="231F20"/>
        </w:rPr>
        <w:t>added</w:t>
      </w:r>
      <w:r>
        <w:rPr>
          <w:color w:val="231F20"/>
          <w:spacing w:val="18"/>
        </w:rPr>
        <w:t> </w:t>
      </w:r>
      <w:r>
        <w:rPr>
          <w:color w:val="231F20"/>
        </w:rPr>
        <w:t>2,400</w:t>
      </w:r>
      <w:r>
        <w:rPr>
          <w:color w:val="231F20"/>
          <w:spacing w:val="20"/>
        </w:rPr>
        <w:t> </w:t>
      </w:r>
      <w:r>
        <w:rPr>
          <w:color w:val="231F20"/>
        </w:rPr>
        <w:t>jobs,</w:t>
      </w:r>
      <w:r>
        <w:rPr>
          <w:color w:val="231F20"/>
          <w:spacing w:val="20"/>
        </w:rPr>
        <w:t> </w:t>
      </w:r>
      <w:r>
        <w:rPr>
          <w:color w:val="231F20"/>
        </w:rPr>
        <w:t>due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multiple</w:t>
      </w:r>
      <w:r>
        <w:rPr>
          <w:color w:val="231F20"/>
          <w:spacing w:val="20"/>
        </w:rPr>
        <w:t> </w:t>
      </w:r>
      <w:r>
        <w:rPr>
          <w:color w:val="231F20"/>
        </w:rPr>
        <w:t>large-scale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projects.</w:t>
      </w:r>
      <w:r>
        <w:rPr>
          <w:color w:val="231F20"/>
          <w:spacing w:val="39"/>
        </w:rPr>
        <w:t> </w:t>
      </w:r>
      <w:r>
        <w:rPr>
          <w:color w:val="231F20"/>
        </w:rPr>
        <w:t>Employment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rFonts w:ascii="Segoe UI"/>
          <w:b/>
          <w:color w:val="231F20"/>
          <w:spacing w:val="-1"/>
        </w:rPr>
        <w:t>leisure</w:t>
      </w:r>
      <w:r>
        <w:rPr>
          <w:rFonts w:ascii="Segoe UI"/>
          <w:b/>
          <w:color w:val="231F20"/>
          <w:spacing w:val="20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19"/>
        </w:rPr>
        <w:t> </w:t>
      </w:r>
      <w:r>
        <w:rPr>
          <w:rFonts w:ascii="Segoe UI"/>
          <w:b/>
          <w:color w:val="231F20"/>
        </w:rPr>
        <w:t>hospitality</w:t>
      </w:r>
      <w:r>
        <w:rPr>
          <w:rFonts w:ascii="Segoe UI"/>
          <w:b/>
          <w:color w:val="231F20"/>
          <w:spacing w:val="19"/>
        </w:rPr>
        <w:t> </w:t>
      </w:r>
      <w:r>
        <w:rPr>
          <w:rFonts w:ascii="Segoe UI"/>
          <w:color w:val="231F20"/>
        </w:rPr>
        <w:t>rose</w:t>
      </w:r>
      <w:r>
        <w:rPr>
          <w:rFonts w:ascii="Segoe UI"/>
          <w:color w:val="231F20"/>
          <w:spacing w:val="21"/>
          <w:w w:val="99"/>
        </w:rPr>
        <w:t> </w:t>
      </w:r>
      <w:r>
        <w:rPr>
          <w:color w:val="231F20"/>
        </w:rPr>
        <w:t>2,100,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hiring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food</w:t>
      </w:r>
      <w:r>
        <w:rPr>
          <w:color w:val="231F20"/>
          <w:spacing w:val="-12"/>
        </w:rPr>
        <w:t> </w:t>
      </w:r>
      <w:r>
        <w:rPr>
          <w:color w:val="231F20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</w:rPr>
        <w:t>(+2,500).</w:t>
      </w:r>
      <w:r>
        <w:rPr>
          <w:color w:val="231F20"/>
          <w:spacing w:val="44"/>
        </w:rPr>
        <w:t> </w:t>
      </w:r>
      <w:r>
        <w:rPr>
          <w:rFonts w:ascii="Segoe UI"/>
          <w:b/>
          <w:color w:val="231F20"/>
          <w:spacing w:val="-1"/>
        </w:rPr>
        <w:t>Educational</w:t>
      </w:r>
      <w:r>
        <w:rPr>
          <w:rFonts w:ascii="Segoe UI"/>
          <w:b/>
          <w:color w:val="231F20"/>
          <w:spacing w:val="-10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-11"/>
        </w:rPr>
        <w:t> </w:t>
      </w:r>
      <w:r>
        <w:rPr>
          <w:rFonts w:ascii="Segoe UI"/>
          <w:b/>
          <w:color w:val="231F20"/>
          <w:spacing w:val="-1"/>
        </w:rPr>
        <w:t>health</w:t>
      </w:r>
      <w:r>
        <w:rPr>
          <w:rFonts w:ascii="Segoe UI"/>
          <w:b/>
          <w:color w:val="231F20"/>
          <w:spacing w:val="-11"/>
        </w:rPr>
        <w:t> </w:t>
      </w:r>
      <w:r>
        <w:rPr>
          <w:rFonts w:ascii="Segoe UI"/>
          <w:b/>
          <w:color w:val="231F20"/>
          <w:spacing w:val="1"/>
        </w:rPr>
        <w:t>services</w:t>
      </w:r>
      <w:r>
        <w:rPr>
          <w:rFonts w:ascii="Segoe UI"/>
          <w:b/>
          <w:color w:val="231F20"/>
          <w:spacing w:val="-11"/>
        </w:rPr>
        <w:t> </w:t>
      </w:r>
      <w:r>
        <w:rPr>
          <w:color w:val="231F20"/>
        </w:rPr>
        <w:t>increased</w:t>
      </w:r>
      <w:r>
        <w:rPr>
          <w:color w:val="231F20"/>
          <w:spacing w:val="-12"/>
        </w:rPr>
        <w:t> </w:t>
      </w:r>
      <w:r>
        <w:rPr>
          <w:color w:val="231F20"/>
        </w:rPr>
        <w:t>1,400.</w:t>
      </w:r>
      <w:r>
        <w:rPr>
          <w:color w:val="231F20"/>
          <w:spacing w:val="45"/>
        </w:rPr>
        <w:t> </w:t>
      </w:r>
      <w:r>
        <w:rPr>
          <w:color w:val="231F20"/>
        </w:rPr>
        <w:t>Gains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assistance</w:t>
      </w:r>
      <w:r>
        <w:rPr>
          <w:color w:val="231F20"/>
          <w:spacing w:val="-13"/>
        </w:rPr>
        <w:t> </w:t>
      </w:r>
      <w:r>
        <w:rPr>
          <w:color w:val="231F20"/>
        </w:rPr>
        <w:t>(+2,000)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</w:rPr>
        <w:t>offset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small</w:t>
      </w:r>
      <w:r>
        <w:rPr>
          <w:color w:val="231F20"/>
          <w:spacing w:val="-12"/>
        </w:rPr>
        <w:t> </w:t>
      </w:r>
      <w:r>
        <w:rPr>
          <w:color w:val="231F20"/>
        </w:rPr>
        <w:t>decline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educational</w:t>
      </w:r>
      <w:r>
        <w:rPr>
          <w:color w:val="231F20"/>
          <w:spacing w:val="-12"/>
        </w:rPr>
        <w:t> </w:t>
      </w:r>
      <w:r>
        <w:rPr>
          <w:color w:val="231F20"/>
        </w:rPr>
        <w:t>services</w:t>
      </w:r>
      <w:r>
        <w:rPr>
          <w:color w:val="231F20"/>
          <w:spacing w:val="-12"/>
        </w:rPr>
        <w:t> </w:t>
      </w:r>
      <w:r>
        <w:rPr>
          <w:color w:val="231F20"/>
        </w:rPr>
        <w:t>(-600).</w:t>
      </w:r>
      <w:r>
        <w:rPr>
          <w:color w:val="231F20"/>
        </w:rPr>
        <w:t> </w:t>
      </w:r>
      <w:r>
        <w:rPr>
          <w:rFonts w:ascii="Segoe UI"/>
          <w:b/>
          <w:color w:val="231F20"/>
          <w:spacing w:val="-1"/>
        </w:rPr>
        <w:t>Government</w:t>
      </w:r>
      <w:r>
        <w:rPr>
          <w:rFonts w:ascii="Segoe UI"/>
          <w:b/>
          <w:color w:val="231F20"/>
          <w:spacing w:val="-2"/>
        </w:rPr>
        <w:t> </w:t>
      </w:r>
      <w:r>
        <w:rPr>
          <w:color w:val="231F20"/>
        </w:rPr>
        <w:t>added 1,400 jobs, with small</w:t>
      </w:r>
      <w:r>
        <w:rPr>
          <w:color w:val="231F20"/>
          <w:spacing w:val="-1"/>
        </w:rPr>
        <w:t> </w:t>
      </w:r>
      <w:r>
        <w:rPr>
          <w:color w:val="231F20"/>
        </w:rPr>
        <w:t>additions posted across all levels</w:t>
      </w:r>
      <w:r>
        <w:rPr>
          <w:color w:val="231F20"/>
          <w:spacing w:val="-1"/>
        </w:rPr>
        <w:t> </w:t>
      </w:r>
      <w:r>
        <w:rPr>
          <w:color w:val="231F20"/>
        </w:rPr>
        <w:t>of government.</w:t>
      </w:r>
      <w:r>
        <w:rPr/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10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128,000</w:t>
      </w:r>
      <w:r>
        <w:rPr>
          <w:rFonts w:ascii="Calibri"/>
          <w:sz w:val="12"/>
        </w:rPr>
      </w:r>
    </w:p>
    <w:p>
      <w:pPr>
        <w:spacing w:line="253" w:lineRule="exact" w:before="46"/>
        <w:ind w:left="1343" w:right="3421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Leisure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Hospitality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343" w:right="342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1.165131pt;margin-top:19.450457pt;width:421.4pt;height:.1pt;mso-position-horizontal-relative:page;mso-position-vertical-relative:paragraph;z-index:1792" coordorigin="2223,389" coordsize="8428,2">
            <v:shape style="position:absolute;left:2223;top:389;width:8428;height:2" coordorigin="2223,389" coordsize="8428,0" path="m2223,389l10650,389e" filled="false" stroked="true" strokeweight=".365259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May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71" w:space="40"/>
            <w:col w:w="10129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8"/>
        <w:rPr>
          <w:rFonts w:ascii="Segoe UI" w:hAnsi="Segoe UI" w:cs="Segoe UI" w:eastAsia="Segoe UI"/>
          <w:sz w:val="17"/>
          <w:szCs w:val="1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165131pt;margin-top:7.835621pt;width:421.4pt;height:.1pt;mso-position-horizontal-relative:page;mso-position-vertical-relative:paragraph;z-index:1768" coordorigin="2223,157" coordsize="8428,2">
            <v:shape style="position:absolute;left:2223;top:157;width:8428;height:2" coordorigin="2223,157" coordsize="8428,0" path="m2223,157l10650,157e" filled="false" stroked="true" strokeweight=".365259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124,000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0.982506pt;margin-top:-22.103361pt;width:421.75pt;height:114.95pt;mso-position-horizontal-relative:page;mso-position-vertical-relative:paragraph;z-index:1744" coordorigin="2220,-442" coordsize="8435,2299">
            <v:group style="position:absolute;left:2223;top:1604;width:8428;height:2" coordorigin="2223,1604" coordsize="8428,2">
              <v:shape style="position:absolute;left:2223;top:1604;width:8428;height:2" coordorigin="2223,1604" coordsize="8428,0" path="m2223,1604l10650,1604e" filled="false" stroked="true" strokeweight=".365259pt" strokecolor="#d9d9d9">
                <v:path arrowok="t"/>
              </v:shape>
            </v:group>
            <v:group style="position:absolute;left:2223;top:880;width:8428;height:2" coordorigin="2223,880" coordsize="8428,2">
              <v:shape style="position:absolute;left:2223;top:880;width:8428;height:2" coordorigin="2223,880" coordsize="8428,0" path="m2223,880l10650,880e" filled="false" stroked="true" strokeweight=".365259pt" strokecolor="#d9d9d9">
                <v:path arrowok="t"/>
              </v:shape>
            </v:group>
            <v:group style="position:absolute;left:2223;top:156;width:8428;height:2" coordorigin="2223,156" coordsize="8428,2">
              <v:shape style="position:absolute;left:2223;top:156;width:8428;height:2" coordorigin="2223,156" coordsize="8428,0" path="m2223,156l10650,156e" filled="false" stroked="true" strokeweight=".365259pt" strokecolor="#d9d9d9">
                <v:path arrowok="t"/>
              </v:shape>
            </v:group>
            <v:group style="position:absolute;left:2575;top:147;width:7725;height:1692" coordorigin="2575,147" coordsize="7725,1692">
              <v:shape style="position:absolute;left:2575;top:147;width:7725;height:1692" coordorigin="2575,147" coordsize="7725,1692" path="m2575,1838l2645,1807,2715,1776,2785,1746,2820,1732,2856,1717,2926,1687,2996,1656,3066,1624,3136,1590,3207,1553,3277,1513,3347,1470,3417,1423,3488,1374,3558,1323,3628,1271,3698,1218,3768,1164,3804,1137,3874,1084,3944,1032,3979,1006,4014,981,4084,928,4155,873,4225,818,4260,791,4330,736,4400,683,4471,632,4541,584,4611,539,4681,500,4752,465,4822,433,4892,405,4962,380,5032,357,5103,337,5173,317,5243,299,5313,282,5384,265,5419,256,5454,247,5489,237,5524,228,5559,218,5594,208,5664,190,5735,174,5805,161,5875,151,5945,147,5980,147,6016,148,6086,156,6156,175,6226,205,6296,244,6367,289,6437,336,6472,359,6542,404,6612,444,6683,475,6753,495,6823,501,6858,498,6928,483,6999,458,7069,427,7139,391,7174,373,7209,355,7280,321,7350,293,7420,273,7490,265,7525,265,7596,271,7666,284,7736,302,7806,325,7876,350,7947,377,7982,390,8017,404,8087,430,8157,453,8228,474,8263,484,8333,504,8403,524,8438,534,8473,544,8544,564,8614,584,8684,604,8754,624,8824,643,8895,663,8965,681,9035,698,9105,715,9176,731,9211,739,9281,756,9351,773,9421,791,9492,811,9562,832,9632,856,9702,881,9772,908,9843,937,9913,966,9983,997,10053,1027,10088,1043,10124,1058,10159,1073,10194,1088,10229,1104,10264,1118,10299,1133e" filled="false" stroked="true" strokeweight="1.793829pt" strokecolor="#000000">
                <v:path arrowok="t"/>
                <v:stroke dashstyle="longDash"/>
              </v:shape>
            </v:group>
            <v:group style="position:absolute;left:2574;top:-223;width:7726;height:1719" coordorigin="2574,-223" coordsize="7726,1719">
              <v:shape style="position:absolute;left:2574;top:-223;width:7726;height:1719" coordorigin="2574,-223" coordsize="7726,1719" path="m2574,1495l2645,1463,2715,1433,2785,1403,2820,1388,2855,1373,2925,1342,2996,1311,3066,1279,3136,1245,3206,1209,3277,1170,3347,1127,3417,1081,3487,1033,3558,982,3628,931,3698,879,3733,853,3803,802,3874,752,3944,704,4014,659,4084,614,4154,570,4225,526,4295,483,4365,441,4435,400,4506,360,4576,321,4646,283,4716,247,4751,229,4787,210,4822,192,4857,173,4927,137,4997,101,5067,68,5138,37,5208,9,5278,-15,5348,-34,5419,-49,5489,-58,5559,-64,5629,-65,5664,-65,5735,-62,5805,-56,5875,-49,5945,-41,6016,-33,6051,-28,6121,-19,6191,-5,6261,14,6332,36,6402,59,6437,71,6507,92,6577,109,6648,121,6718,125,6753,124,6823,113,6893,88,6964,52,7034,7,7104,-42,7139,-67,7174,-92,7245,-138,7315,-178,7385,-207,7455,-222,7490,-223,7525,-220,7596,-201,7666,-169,7736,-128,7806,-79,7877,-27,7912,-1,7947,26,8017,77,8087,123,8158,160,8228,187,8298,209,8368,227,8438,242,8509,254,8579,264,8649,273,8719,281,8755,285,8790,289,8825,293,8860,297,8895,301,8930,305,9000,311,9071,314,9141,316,9211,318,9246,318,9316,320,9387,324,9457,331,9527,341,9597,356,9668,375,9738,398,9808,425,9878,454,9948,486,10019,518,10089,551,10124,567,10159,583,10194,599,10229,615,10264,630,10300,645e" filled="false" stroked="true" strokeweight="1.794675pt" strokecolor="#7e7e7e">
                <v:path arrowok="t"/>
              </v:shape>
            </v:group>
            <v:group style="position:absolute;left:2574;top:-422;width:2810;height:1574" coordorigin="2574,-422" coordsize="2810,1574">
              <v:shape style="position:absolute;left:2574;top:-422;width:2810;height:1574" coordorigin="2574,-422" coordsize="2810,1574" path="m2574,1151l2645,1116,2715,1082,2785,1049,2820,1032,2855,1015,2925,982,2996,947,3066,912,3136,874,3206,833,3277,790,3347,742,3417,691,3487,637,3558,581,3628,524,3698,466,3733,438,3803,381,3874,325,3944,272,4014,222,4049,197,4119,147,4190,97,4260,48,4330,1,4400,-46,4470,-90,4541,-131,4611,-170,4681,-205,4755,-237,4833,-267,4914,-294,4996,-319,5076,-342,5153,-362,5224,-380,5257,-389,5288,-396,5316,-404,5342,-410,5364,-416,5383,-422e" filled="false" stroked="true" strokeweight="1.913659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120,000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116,000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112,000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165131pt;margin-top:7.841866pt;width:421.4pt;height:.1pt;mso-position-horizontal-relative:page;mso-position-vertical-relative:paragraph;z-index:1720" coordorigin="2223,157" coordsize="8428,2">
            <v:shape style="position:absolute;left:2223;top:157;width:8428;height:2" coordorigin="2223,157" coordsize="8428,0" path="m2223,157l10650,157e" filled="false" stroked="true" strokeweight=".365259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108,000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7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104,000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0" w:lineRule="atLeast"/>
        <w:ind w:left="10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1.75pt;height:.4pt;mso-position-horizontal-relative:char;mso-position-vertical-relative:line" coordorigin="0,0" coordsize="8435,8">
            <v:group style="position:absolute;left:4;top:4;width:8428;height:2" coordorigin="4,4" coordsize="8428,2">
              <v:shape style="position:absolute;left:4;top:4;width:8428;height:2" coordorigin="4,4" coordsize="8428,0" path="m4,4l8431,4e" filled="false" stroked="true" strokeweight=".365259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28" w:val="left" w:leader="none"/>
          <w:tab w:pos="1798" w:val="left" w:leader="none"/>
          <w:tab w:pos="2523" w:val="left" w:leader="none"/>
          <w:tab w:pos="3203" w:val="left" w:leader="none"/>
          <w:tab w:pos="3949" w:val="left" w:leader="none"/>
          <w:tab w:pos="4651" w:val="left" w:leader="none"/>
          <w:tab w:pos="5332" w:val="left" w:leader="none"/>
          <w:tab w:pos="6044" w:val="left" w:leader="none"/>
          <w:tab w:pos="6730" w:val="left" w:leader="none"/>
          <w:tab w:pos="7434" w:val="left" w:leader="none"/>
          <w:tab w:pos="8138" w:val="left" w:leader="none"/>
        </w:tabs>
        <w:spacing w:before="52"/>
        <w:ind w:left="43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w w:val="135"/>
          <w:sz w:val="12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</w:r>
      <w:r>
        <w:rPr>
          <w:rFonts w:ascii="Calibri"/>
          <w:sz w:val="12"/>
        </w:rPr>
      </w:r>
    </w:p>
    <w:p>
      <w:pPr>
        <w:tabs>
          <w:tab w:pos="3184" w:val="left" w:leader="none"/>
          <w:tab w:pos="4065" w:val="left" w:leader="none"/>
          <w:tab w:pos="4945" w:val="left" w:leader="none"/>
        </w:tabs>
        <w:spacing w:before="91"/>
        <w:ind w:left="280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45.569016pt;margin-top:8.549131pt;width:17.3pt;height:.1pt;mso-position-horizontal-relative:page;mso-position-vertical-relative:paragraph;z-index:-286120" coordorigin="4911,171" coordsize="346,2">
            <v:shape style="position:absolute;left:4911;top:171;width:346;height:2" coordorigin="4911,171" coordsize="346,0" path="m4911,171l5257,171e" filled="false" stroked="true" strokeweight="1.765416pt" strokecolor="#000000">
              <v:path arrowok="t"/>
              <v:stroke dashstyle="longDash"/>
            </v:shape>
            <w10:wrap type="none"/>
          </v:group>
        </w:pict>
      </w:r>
      <w:r>
        <w:rPr/>
        <w:pict>
          <v:group style="position:absolute;margin-left:289.588654pt;margin-top:8.549385pt;width:17.3pt;height:.1pt;mso-position-horizontal-relative:page;mso-position-vertical-relative:paragraph;z-index:-286096" coordorigin="5792,171" coordsize="346,2">
            <v:shape style="position:absolute;left:5792;top:171;width:346;height:2" coordorigin="5792,171" coordsize="346,0" path="m5792,171l6137,171e" filled="false" stroked="true" strokeweight="1.765416pt" strokecolor="#7e7e7e">
              <v:path arrowok="t"/>
            </v:shape>
            <w10:wrap type="none"/>
          </v:group>
        </w:pict>
      </w:r>
      <w:r>
        <w:rPr/>
        <w:pict>
          <v:group style="position:absolute;margin-left:333.608276pt;margin-top:8.549385pt;width:17.3pt;height:.1pt;mso-position-horizontal-relative:page;mso-position-vertical-relative:paragraph;z-index:-286072" coordorigin="6672,171" coordsize="346,2">
            <v:shape style="position:absolute;left:6672;top:171;width:346;height:2" coordorigin="6672,171" coordsize="346,0" path="m6672,171l7018,171e" filled="false" stroked="true" strokeweight="1.765416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w w:val="137"/>
          <w:sz w:val="12"/>
        </w:rPr>
        <w:t> 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1"/>
          <w:w w:val="135"/>
          <w:sz w:val="12"/>
        </w:rPr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071" w:space="40"/>
            <w:col w:w="10129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2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930"/>
        <w:gridCol w:w="914"/>
        <w:gridCol w:w="1043"/>
      </w:tblGrid>
      <w:tr>
        <w:trPr>
          <w:trHeight w:val="552" w:hRule="exact"/>
        </w:trPr>
        <w:tc>
          <w:tcPr>
            <w:tcW w:w="254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4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18.44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18.69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17.00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2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754.20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741.99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707.20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85952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432;top:1536;width:623;height:2" coordorigin="3432,1536" coordsize="623,2">
              <v:shape style="position:absolute;left:3432;top:1536;width:623;height:2" coordorigin="3432,1536" coordsize="623,0" path="m3432,1536l4055,1536e" filled="false" stroked="true" strokeweight=".523pt" strokecolor="#231f20">
                <v:path arrowok="t"/>
              </v:shape>
            </v:group>
            <v:group style="position:absolute;left:4382;top:1523;width:567;height:2" coordorigin="4382,1523" coordsize="567,2">
              <v:shape style="position:absolute;left:4382;top:1523;width:567;height:2" coordorigin="4382,1523" coordsize="567,0" path="m4382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Durable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4075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47" w:val="left" w:leader="none"/>
                          <w:tab w:pos="3452" w:val="left" w:leader="none"/>
                        </w:tabs>
                        <w:spacing w:line="258" w:lineRule="exact" w:before="72"/>
                        <w:ind w:left="1597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May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Apr</w:t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position w:val="3"/>
                          <w:sz w:val="18"/>
                          <w:u w:val="single" w:color="231F20"/>
                        </w:rPr>
                        <w:t>May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4044" w:val="righ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40.1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38.3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17.06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17.23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8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684.11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659.91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41.4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10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15.11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625.55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2"/>
        <w:gridCol w:w="930"/>
        <w:gridCol w:w="914"/>
        <w:gridCol w:w="832"/>
      </w:tblGrid>
      <w:tr>
        <w:trPr>
          <w:trHeight w:val="396" w:hRule="exact"/>
        </w:trPr>
        <w:tc>
          <w:tcPr>
            <w:tcW w:w="251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Apr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1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4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1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19.94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20.24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19.22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1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2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835.49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835.91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805.32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line="253" w:lineRule="exact" w:before="46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Average Hourly Earnings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 Production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Workers:</w:t>
      </w:r>
      <w:r>
        <w:rPr>
          <w:rFonts w:ascii="Segoe UI"/>
          <w:b/>
          <w:color w:val="231F20"/>
          <w:spacing w:val="5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Durable</w:t>
      </w:r>
      <w:r>
        <w:rPr>
          <w:rFonts w:ascii="Segoe UI"/>
          <w:b/>
          <w:color w:val="231F20"/>
          <w:sz w:val="20"/>
        </w:rPr>
        <w:t> Goods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vs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Nondurable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May:  2009 - 2019</w:t>
      </w:r>
      <w:r>
        <w:rPr>
          <w:rFonts w:ascii="Segoe UI"/>
          <w:sz w:val="20"/>
        </w:rPr>
      </w:r>
    </w:p>
    <w:p>
      <w:pPr>
        <w:spacing w:before="54"/>
        <w:ind w:left="159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2.13324pt;margin-top:6.722679pt;width:421.15pt;height:.1pt;mso-position-horizontal-relative:page;mso-position-vertical-relative:paragraph;z-index:2032" coordorigin="2243,134" coordsize="8423,2">
            <v:shape style="position:absolute;left:2243;top:134;width:8423;height:2" coordorigin="2243,134" coordsize="8423,0" path="m2243,134l10665,134e" filled="false" stroked="true" strokeweight=".3602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$25.00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75"/>
        <w:ind w:left="159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953087pt;margin-top:7.58823pt;width:421.5pt;height:171.65pt;mso-position-horizontal-relative:page;mso-position-vertical-relative:paragraph;z-index:2008" coordorigin="2239,152" coordsize="8430,3433">
            <v:group style="position:absolute;left:10548;top:2724;width:117;height:2" coordorigin="10548,2724" coordsize="117,2">
              <v:shape style="position:absolute;left:10548;top:2724;width:117;height:2" coordorigin="10548,2724" coordsize="117,0" path="m10548,2724l10665,2724e" filled="false" stroked="true" strokeweight=".36027pt" strokecolor="#d9d9d9">
                <v:path arrowok="t"/>
              </v:shape>
            </v:group>
            <v:group style="position:absolute;left:10251;top:2724;width:63;height:2" coordorigin="10251,2724" coordsize="63,2">
              <v:shape style="position:absolute;left:10251;top:2724;width:63;height:2" coordorigin="10251,2724" coordsize="63,0" path="m10251,2724l10313,2724e" filled="false" stroked="true" strokeweight=".36027pt" strokecolor="#d9d9d9">
                <v:path arrowok="t"/>
              </v:shape>
            </v:group>
            <v:group style="position:absolute;left:9783;top:2724;width:234;height:2" coordorigin="9783,2724" coordsize="234,2">
              <v:shape style="position:absolute;left:9783;top:2724;width:234;height:2" coordorigin="9783,2724" coordsize="234,0" path="m9783,2724l10016,2724e" filled="false" stroked="true" strokeweight=".36027pt" strokecolor="#d9d9d9">
                <v:path arrowok="t"/>
              </v:shape>
            </v:group>
            <v:group style="position:absolute;left:10251;top:1868;width:63;height:2" coordorigin="10251,1868" coordsize="63,2">
              <v:shape style="position:absolute;left:10251;top:1868;width:63;height:2" coordorigin="10251,1868" coordsize="63,0" path="m10251,1868l10313,1868e" filled="false" stroked="true" strokeweight=".36027pt" strokecolor="#d9d9d9">
                <v:path arrowok="t"/>
              </v:shape>
            </v:group>
            <v:group style="position:absolute;left:9783;top:1868;width:234;height:2" coordorigin="9783,1868" coordsize="234,2">
              <v:shape style="position:absolute;left:9783;top:1868;width:234;height:2" coordorigin="9783,1868" coordsize="234,0" path="m9783,1868l10016,1868e" filled="false" stroked="true" strokeweight=".36027pt" strokecolor="#d9d9d9">
                <v:path arrowok="t"/>
              </v:shape>
            </v:group>
            <v:group style="position:absolute;left:10251;top:1012;width:63;height:2" coordorigin="10251,1012" coordsize="63,2">
              <v:shape style="position:absolute;left:10251;top:1012;width:63;height:2" coordorigin="10251,1012" coordsize="63,0" path="m10251,1012l10313,1012e" filled="false" stroked="true" strokeweight=".36027pt" strokecolor="#d9d9d9">
                <v:path arrowok="t"/>
              </v:shape>
            </v:group>
            <v:group style="position:absolute;left:9485;top:1012;width:531;height:2" coordorigin="9485,1012" coordsize="531,2">
              <v:shape style="position:absolute;left:9485;top:1012;width:531;height:2" coordorigin="9485,1012" coordsize="531,0" path="m9485,1012l10016,1012e" filled="false" stroked="true" strokeweight=".36027pt" strokecolor="#d9d9d9">
                <v:path arrowok="t"/>
              </v:shape>
            </v:group>
            <v:group style="position:absolute;left:2243;top:155;width:8423;height:2" coordorigin="2243,155" coordsize="8423,2">
              <v:shape style="position:absolute;left:2243;top:155;width:8423;height:2" coordorigin="2243,155" coordsize="8423,0" path="m2243,155l10665,155e" filled="false" stroked="true" strokeweight=".36027pt" strokecolor="#d9d9d9">
                <v:path arrowok="t"/>
              </v:shape>
            </v:group>
            <v:group style="position:absolute;left:10016;top:155;width:235;height:3425" coordorigin="10016,155" coordsize="235,3425">
              <v:shape style="position:absolute;left:10016;top:155;width:235;height:3425" coordorigin="10016,155" coordsize="235,3425" path="m10251,3580l10016,3580,10016,155,10251,155,10251,3580xe" filled="true" fillcolor="#c00000" stroked="false">
                <v:path arrowok="t"/>
                <v:fill type="solid"/>
              </v:shape>
            </v:group>
            <v:group style="position:absolute;left:9485;top:2724;width:63;height:2" coordorigin="9485,2724" coordsize="63,2">
              <v:shape style="position:absolute;left:9485;top:2724;width:63;height:2" coordorigin="9485,2724" coordsize="63,0" path="m9485,2724l9548,2724e" filled="false" stroked="true" strokeweight=".36027pt" strokecolor="#d9d9d9">
                <v:path arrowok="t"/>
              </v:shape>
            </v:group>
            <v:group style="position:absolute;left:9017;top:2724;width:234;height:2" coordorigin="9017,2724" coordsize="234,2">
              <v:shape style="position:absolute;left:9017;top:2724;width:234;height:2" coordorigin="9017,2724" coordsize="234,0" path="m9017,2724l9250,2724e" filled="false" stroked="true" strokeweight=".36027pt" strokecolor="#d9d9d9">
                <v:path arrowok="t"/>
              </v:shape>
            </v:group>
            <v:group style="position:absolute;left:9485;top:1868;width:63;height:2" coordorigin="9485,1868" coordsize="63,2">
              <v:shape style="position:absolute;left:9485;top:1868;width:63;height:2" coordorigin="9485,1868" coordsize="63,0" path="m9485,1868l9548,1868e" filled="false" stroked="true" strokeweight=".36027pt" strokecolor="#d9d9d9">
                <v:path arrowok="t"/>
              </v:shape>
            </v:group>
            <v:group style="position:absolute;left:9017;top:1868;width:234;height:2" coordorigin="9017,1868" coordsize="234,2">
              <v:shape style="position:absolute;left:9017;top:1868;width:234;height:2" coordorigin="9017,1868" coordsize="234,0" path="m9017,1868l9250,1868e" filled="false" stroked="true" strokeweight=".36027pt" strokecolor="#d9d9d9">
                <v:path arrowok="t"/>
              </v:shape>
            </v:group>
            <v:group style="position:absolute;left:8719;top:1012;width:531;height:2" coordorigin="8719,1012" coordsize="531,2">
              <v:shape style="position:absolute;left:8719;top:1012;width:531;height:2" coordorigin="8719,1012" coordsize="531,0" path="m8719,1012l9250,1012e" filled="false" stroked="true" strokeweight=".36027pt" strokecolor="#d9d9d9">
                <v:path arrowok="t"/>
              </v:shape>
            </v:group>
            <v:group style="position:absolute;left:9250;top:289;width:235;height:3292" coordorigin="9250,289" coordsize="235,3292">
              <v:shape style="position:absolute;left:9250;top:289;width:235;height:3292" coordorigin="9250,289" coordsize="235,3292" path="m9485,3580l9250,3580,9250,289,9485,289,9485,3580xe" filled="true" fillcolor="#c00000" stroked="false">
                <v:path arrowok="t"/>
                <v:fill type="solid"/>
              </v:shape>
            </v:group>
            <v:group style="position:absolute;left:8719;top:2724;width:63;height:2" coordorigin="8719,2724" coordsize="63,2">
              <v:shape style="position:absolute;left:8719;top:2724;width:63;height:2" coordorigin="8719,2724" coordsize="63,0" path="m8719,2724l8782,2724e" filled="false" stroked="true" strokeweight=".36027pt" strokecolor="#d9d9d9">
                <v:path arrowok="t"/>
              </v:shape>
            </v:group>
            <v:group style="position:absolute;left:8251;top:2724;width:234;height:2" coordorigin="8251,2724" coordsize="234,2">
              <v:shape style="position:absolute;left:8251;top:2724;width:234;height:2" coordorigin="8251,2724" coordsize="234,0" path="m8251,2724l8485,2724e" filled="false" stroked="true" strokeweight=".36027pt" strokecolor="#d9d9d9">
                <v:path arrowok="t"/>
              </v:shape>
            </v:group>
            <v:group style="position:absolute;left:8719;top:1868;width:63;height:2" coordorigin="8719,1868" coordsize="63,2">
              <v:shape style="position:absolute;left:8719;top:1868;width:63;height:2" coordorigin="8719,1868" coordsize="63,0" path="m8719,1868l8782,1868e" filled="false" stroked="true" strokeweight=".36027pt" strokecolor="#d9d9d9">
                <v:path arrowok="t"/>
              </v:shape>
            </v:group>
            <v:group style="position:absolute;left:8251;top:1868;width:234;height:2" coordorigin="8251,1868" coordsize="234,2">
              <v:shape style="position:absolute;left:8251;top:1868;width:234;height:2" coordorigin="8251,1868" coordsize="234,0" path="m8251,1868l8485,1868e" filled="false" stroked="true" strokeweight=".36027pt" strokecolor="#d9d9d9">
                <v:path arrowok="t"/>
              </v:shape>
            </v:group>
            <v:group style="position:absolute;left:7954;top:1012;width:531;height:2" coordorigin="7954,1012" coordsize="531,2">
              <v:shape style="position:absolute;left:7954;top:1012;width:531;height:2" coordorigin="7954,1012" coordsize="531,0" path="m7954,1012l8485,1012e" filled="false" stroked="true" strokeweight=".36027pt" strokecolor="#d9d9d9">
                <v:path arrowok="t"/>
              </v:shape>
            </v:group>
            <v:group style="position:absolute;left:8485;top:562;width:235;height:3018" coordorigin="8485,562" coordsize="235,3018">
              <v:shape style="position:absolute;left:8485;top:562;width:235;height:3018" coordorigin="8485,562" coordsize="235,3018" path="m8719,3580l8485,3580,8485,562,8719,562,8719,3580xe" filled="true" fillcolor="#c00000" stroked="false">
                <v:path arrowok="t"/>
                <v:fill type="solid"/>
              </v:shape>
            </v:group>
            <v:group style="position:absolute;left:7954;top:2724;width:63;height:2" coordorigin="7954,2724" coordsize="63,2">
              <v:shape style="position:absolute;left:7954;top:2724;width:63;height:2" coordorigin="7954,2724" coordsize="63,0" path="m7954,2724l8016,2724e" filled="false" stroked="true" strokeweight=".36027pt" strokecolor="#d9d9d9">
                <v:path arrowok="t"/>
              </v:shape>
            </v:group>
            <v:group style="position:absolute;left:7486;top:2724;width:234;height:2" coordorigin="7486,2724" coordsize="234,2">
              <v:shape style="position:absolute;left:7486;top:2724;width:234;height:2" coordorigin="7486,2724" coordsize="234,0" path="m7486,2724l7719,2724e" filled="false" stroked="true" strokeweight=".36027pt" strokecolor="#d9d9d9">
                <v:path arrowok="t"/>
              </v:shape>
            </v:group>
            <v:group style="position:absolute;left:7954;top:1868;width:63;height:2" coordorigin="7954,1868" coordsize="63,2">
              <v:shape style="position:absolute;left:7954;top:1868;width:63;height:2" coordorigin="7954,1868" coordsize="63,0" path="m7954,1868l8016,1868e" filled="false" stroked="true" strokeweight=".36027pt" strokecolor="#d9d9d9">
                <v:path arrowok="t"/>
              </v:shape>
            </v:group>
            <v:group style="position:absolute;left:7486;top:1868;width:234;height:2" coordorigin="7486,1868" coordsize="234,2">
              <v:shape style="position:absolute;left:7486;top:1868;width:234;height:2" coordorigin="7486,1868" coordsize="234,0" path="m7486,1868l7719,1868e" filled="false" stroked="true" strokeweight=".36027pt" strokecolor="#d9d9d9">
                <v:path arrowok="t"/>
              </v:shape>
            </v:group>
            <v:group style="position:absolute;left:7188;top:1012;width:531;height:2" coordorigin="7188,1012" coordsize="531,2">
              <v:shape style="position:absolute;left:7188;top:1012;width:531;height:2" coordorigin="7188,1012" coordsize="531,0" path="m7188,1012l7719,1012e" filled="false" stroked="true" strokeweight=".36027pt" strokecolor="#d9d9d9">
                <v:path arrowok="t"/>
              </v:shape>
            </v:group>
            <v:group style="position:absolute;left:7719;top:547;width:235;height:3034" coordorigin="7719,547" coordsize="235,3034">
              <v:shape style="position:absolute;left:7719;top:547;width:235;height:3034" coordorigin="7719,547" coordsize="235,3034" path="m7954,3580l7719,3580,7719,547,7954,547,7954,3580xe" filled="true" fillcolor="#c00000" stroked="false">
                <v:path arrowok="t"/>
                <v:fill type="solid"/>
              </v:shape>
            </v:group>
            <v:group style="position:absolute;left:7188;top:2724;width:63;height:2" coordorigin="7188,2724" coordsize="63,2">
              <v:shape style="position:absolute;left:7188;top:2724;width:63;height:2" coordorigin="7188,2724" coordsize="63,0" path="m7188,2724l7251,2724e" filled="false" stroked="true" strokeweight=".36027pt" strokecolor="#d9d9d9">
                <v:path arrowok="t"/>
              </v:shape>
            </v:group>
            <v:group style="position:absolute;left:6720;top:2724;width:234;height:2" coordorigin="6720,2724" coordsize="234,2">
              <v:shape style="position:absolute;left:6720;top:2724;width:234;height:2" coordorigin="6720,2724" coordsize="234,0" path="m6720,2724l6953,2724e" filled="false" stroked="true" strokeweight=".36027pt" strokecolor="#d9d9d9">
                <v:path arrowok="t"/>
              </v:shape>
            </v:group>
            <v:group style="position:absolute;left:7188;top:1868;width:63;height:2" coordorigin="7188,1868" coordsize="63,2">
              <v:shape style="position:absolute;left:7188;top:1868;width:63;height:2" coordorigin="7188,1868" coordsize="63,0" path="m7188,1868l7251,1868e" filled="false" stroked="true" strokeweight=".36027pt" strokecolor="#d9d9d9">
                <v:path arrowok="t"/>
              </v:shape>
            </v:group>
            <v:group style="position:absolute;left:6720;top:1868;width:234;height:2" coordorigin="6720,1868" coordsize="234,2">
              <v:shape style="position:absolute;left:6720;top:1868;width:234;height:2" coordorigin="6720,1868" coordsize="234,0" path="m6720,1868l6953,1868e" filled="false" stroked="true" strokeweight=".36027pt" strokecolor="#d9d9d9">
                <v:path arrowok="t"/>
              </v:shape>
            </v:group>
            <v:group style="position:absolute;left:6423;top:1012;width:531;height:2" coordorigin="6423,1012" coordsize="531,2">
              <v:shape style="position:absolute;left:6423;top:1012;width:531;height:2" coordorigin="6423,1012" coordsize="531,0" path="m6423,1012l6953,1012e" filled="false" stroked="true" strokeweight=".36027pt" strokecolor="#d9d9d9">
                <v:path arrowok="t"/>
              </v:shape>
            </v:group>
            <v:group style="position:absolute;left:6953;top:567;width:235;height:3014" coordorigin="6953,567" coordsize="235,3014">
              <v:shape style="position:absolute;left:6953;top:567;width:235;height:3014" coordorigin="6953,567" coordsize="235,3014" path="m7188,3580l6953,3580,6953,567,7188,567,7188,3580xe" filled="true" fillcolor="#c00000" stroked="false">
                <v:path arrowok="t"/>
                <v:fill type="solid"/>
              </v:shape>
            </v:group>
            <v:group style="position:absolute;left:6423;top:2724;width:63;height:2" coordorigin="6423,2724" coordsize="63,2">
              <v:shape style="position:absolute;left:6423;top:2724;width:63;height:2" coordorigin="6423,2724" coordsize="63,0" path="m6423,2724l6485,2724e" filled="false" stroked="true" strokeweight=".36027pt" strokecolor="#d9d9d9">
                <v:path arrowok="t"/>
              </v:shape>
            </v:group>
            <v:group style="position:absolute;left:5954;top:2724;width:234;height:2" coordorigin="5954,2724" coordsize="234,2">
              <v:shape style="position:absolute;left:5954;top:2724;width:234;height:2" coordorigin="5954,2724" coordsize="234,0" path="m5954,2724l6188,2724e" filled="false" stroked="true" strokeweight=".36027pt" strokecolor="#d9d9d9">
                <v:path arrowok="t"/>
              </v:shape>
            </v:group>
            <v:group style="position:absolute;left:6423;top:1868;width:63;height:2" coordorigin="6423,1868" coordsize="63,2">
              <v:shape style="position:absolute;left:6423;top:1868;width:63;height:2" coordorigin="6423,1868" coordsize="63,0" path="m6423,1868l6485,1868e" filled="false" stroked="true" strokeweight=".36027pt" strokecolor="#d9d9d9">
                <v:path arrowok="t"/>
              </v:shape>
            </v:group>
            <v:group style="position:absolute;left:5954;top:1868;width:234;height:2" coordorigin="5954,1868" coordsize="234,2">
              <v:shape style="position:absolute;left:5954;top:1868;width:234;height:2" coordorigin="5954,1868" coordsize="234,0" path="m5954,1868l6188,1868e" filled="false" stroked="true" strokeweight=".36027pt" strokecolor="#d9d9d9">
                <v:path arrowok="t"/>
              </v:shape>
            </v:group>
            <v:group style="position:absolute;left:5657;top:1012;width:531;height:2" coordorigin="5657,1012" coordsize="531,2">
              <v:shape style="position:absolute;left:5657;top:1012;width:531;height:2" coordorigin="5657,1012" coordsize="531,0" path="m5657,1012l6188,1012e" filled="false" stroked="true" strokeweight=".36027pt" strokecolor="#d9d9d9">
                <v:path arrowok="t"/>
              </v:shape>
            </v:group>
            <v:group style="position:absolute;left:6188;top:803;width:235;height:2778" coordorigin="6188,803" coordsize="235,2778">
              <v:shape style="position:absolute;left:6188;top:803;width:235;height:2778" coordorigin="6188,803" coordsize="235,2778" path="m6423,3580l6188,3580,6188,803,6423,803,6423,3580xe" filled="true" fillcolor="#c00000" stroked="false">
                <v:path arrowok="t"/>
                <v:fill type="solid"/>
              </v:shape>
            </v:group>
            <v:group style="position:absolute;left:5657;top:2724;width:63;height:2" coordorigin="5657,2724" coordsize="63,2">
              <v:shape style="position:absolute;left:5657;top:2724;width:63;height:2" coordorigin="5657,2724" coordsize="63,0" path="m5657,2724l5719,2724e" filled="false" stroked="true" strokeweight=".36027pt" strokecolor="#d9d9d9">
                <v:path arrowok="t"/>
              </v:shape>
            </v:group>
            <v:group style="position:absolute;left:5189;top:2724;width:234;height:2" coordorigin="5189,2724" coordsize="234,2">
              <v:shape style="position:absolute;left:5189;top:2724;width:234;height:2" coordorigin="5189,2724" coordsize="234,0" path="m5189,2724l5422,2724e" filled="false" stroked="true" strokeweight=".36027pt" strokecolor="#d9d9d9">
                <v:path arrowok="t"/>
              </v:shape>
            </v:group>
            <v:group style="position:absolute;left:5657;top:1868;width:63;height:2" coordorigin="5657,1868" coordsize="63,2">
              <v:shape style="position:absolute;left:5657;top:1868;width:63;height:2" coordorigin="5657,1868" coordsize="63,0" path="m5657,1868l5719,1868e" filled="false" stroked="true" strokeweight=".36027pt" strokecolor="#d9d9d9">
                <v:path arrowok="t"/>
              </v:shape>
            </v:group>
            <v:group style="position:absolute;left:5189;top:1868;width:234;height:2" coordorigin="5189,1868" coordsize="234,2">
              <v:shape style="position:absolute;left:5189;top:1868;width:234;height:2" coordorigin="5189,1868" coordsize="234,0" path="m5189,1868l5422,1868e" filled="false" stroked="true" strokeweight=".36027pt" strokecolor="#d9d9d9">
                <v:path arrowok="t"/>
              </v:shape>
            </v:group>
            <v:group style="position:absolute;left:4891;top:1012;width:531;height:2" coordorigin="4891,1012" coordsize="531,2">
              <v:shape style="position:absolute;left:4891;top:1012;width:531;height:2" coordorigin="4891,1012" coordsize="531,0" path="m4891,1012l5422,1012e" filled="false" stroked="true" strokeweight=".36027pt" strokecolor="#d9d9d9">
                <v:path arrowok="t"/>
              </v:shape>
            </v:group>
            <v:group style="position:absolute;left:5422;top:843;width:235;height:2737" coordorigin="5422,843" coordsize="235,2737">
              <v:shape style="position:absolute;left:5422;top:843;width:235;height:2737" coordorigin="5422,843" coordsize="235,2737" path="m5657,3580l5422,3580,5422,843,5657,843,5657,3580xe" filled="true" fillcolor="#c00000" stroked="false">
                <v:path arrowok="t"/>
                <v:fill type="solid"/>
              </v:shape>
            </v:group>
            <v:group style="position:absolute;left:4891;top:2724;width:63;height:2" coordorigin="4891,2724" coordsize="63,2">
              <v:shape style="position:absolute;left:4891;top:2724;width:63;height:2" coordorigin="4891,2724" coordsize="63,0" path="m4891,2724l4954,2724e" filled="false" stroked="true" strokeweight=".36027pt" strokecolor="#d9d9d9">
                <v:path arrowok="t"/>
              </v:shape>
            </v:group>
            <v:group style="position:absolute;left:4423;top:2724;width:234;height:2" coordorigin="4423,2724" coordsize="234,2">
              <v:shape style="position:absolute;left:4423;top:2724;width:234;height:2" coordorigin="4423,2724" coordsize="234,0" path="m4423,2724l4656,2724e" filled="false" stroked="true" strokeweight=".36027pt" strokecolor="#d9d9d9">
                <v:path arrowok="t"/>
              </v:shape>
            </v:group>
            <v:group style="position:absolute;left:4891;top:1868;width:63;height:2" coordorigin="4891,1868" coordsize="63,2">
              <v:shape style="position:absolute;left:4891;top:1868;width:63;height:2" coordorigin="4891,1868" coordsize="63,0" path="m4891,1868l4954,1868e" filled="false" stroked="true" strokeweight=".36027pt" strokecolor="#d9d9d9">
                <v:path arrowok="t"/>
              </v:shape>
            </v:group>
            <v:group style="position:absolute;left:4423;top:1868;width:234;height:2" coordorigin="4423,1868" coordsize="234,2">
              <v:shape style="position:absolute;left:4423;top:1868;width:234;height:2" coordorigin="4423,1868" coordsize="234,0" path="m4423,1868l4656,1868e" filled="false" stroked="true" strokeweight=".36027pt" strokecolor="#d9d9d9">
                <v:path arrowok="t"/>
              </v:shape>
            </v:group>
            <v:group style="position:absolute;left:4126;top:1012;width:531;height:2" coordorigin="4126,1012" coordsize="531,2">
              <v:shape style="position:absolute;left:4126;top:1012;width:531;height:2" coordorigin="4126,1012" coordsize="531,0" path="m4126,1012l4656,1012e" filled="false" stroked="true" strokeweight=".36027pt" strokecolor="#d9d9d9">
                <v:path arrowok="t"/>
              </v:shape>
            </v:group>
            <v:group style="position:absolute;left:4656;top:859;width:235;height:2722" coordorigin="4656,859" coordsize="235,2722">
              <v:shape style="position:absolute;left:4656;top:859;width:235;height:2722" coordorigin="4656,859" coordsize="235,2722" path="m4891,3580l4656,3580,4656,859,4891,859,4891,3580xe" filled="true" fillcolor="#c00000" stroked="false">
                <v:path arrowok="t"/>
                <v:fill type="solid"/>
              </v:shape>
            </v:group>
            <v:group style="position:absolute;left:4126;top:2724;width:63;height:2" coordorigin="4126,2724" coordsize="63,2">
              <v:shape style="position:absolute;left:4126;top:2724;width:63;height:2" coordorigin="4126,2724" coordsize="63,0" path="m4126,2724l4188,2724e" filled="false" stroked="true" strokeweight=".36027pt" strokecolor="#d9d9d9">
                <v:path arrowok="t"/>
              </v:shape>
            </v:group>
            <v:group style="position:absolute;left:3657;top:2724;width:234;height:2" coordorigin="3657,2724" coordsize="234,2">
              <v:shape style="position:absolute;left:3657;top:2724;width:234;height:2" coordorigin="3657,2724" coordsize="234,0" path="m3657,2724l3891,2724e" filled="false" stroked="true" strokeweight=".36027pt" strokecolor="#d9d9d9">
                <v:path arrowok="t"/>
              </v:shape>
            </v:group>
            <v:group style="position:absolute;left:4126;top:1868;width:63;height:2" coordorigin="4126,1868" coordsize="63,2">
              <v:shape style="position:absolute;left:4126;top:1868;width:63;height:2" coordorigin="4126,1868" coordsize="63,0" path="m4126,1868l4188,1868e" filled="false" stroked="true" strokeweight=".36027pt" strokecolor="#d9d9d9">
                <v:path arrowok="t"/>
              </v:shape>
            </v:group>
            <v:group style="position:absolute;left:3657;top:1868;width:234;height:2" coordorigin="3657,1868" coordsize="234,2">
              <v:shape style="position:absolute;left:3657;top:1868;width:234;height:2" coordorigin="3657,1868" coordsize="234,0" path="m3657,1868l3891,1868e" filled="false" stroked="true" strokeweight=".36027pt" strokecolor="#d9d9d9">
                <v:path arrowok="t"/>
              </v:shape>
            </v:group>
            <v:group style="position:absolute;left:3360;top:1012;width:531;height:2" coordorigin="3360,1012" coordsize="531,2">
              <v:shape style="position:absolute;left:3360;top:1012;width:531;height:2" coordorigin="3360,1012" coordsize="531,0" path="m3360,1012l3891,1012e" filled="false" stroked="true" strokeweight=".36027pt" strokecolor="#d9d9d9">
                <v:path arrowok="t"/>
              </v:shape>
            </v:group>
            <v:group style="position:absolute;left:3891;top:798;width:235;height:2783" coordorigin="3891,798" coordsize="235,2783">
              <v:shape style="position:absolute;left:3891;top:798;width:235;height:2783" coordorigin="3891,798" coordsize="235,2783" path="m4126,3580l3891,3580,3891,798,4126,798,4126,3580xe" filled="true" fillcolor="#c00000" stroked="false">
                <v:path arrowok="t"/>
                <v:fill type="solid"/>
              </v:shape>
            </v:group>
            <v:group style="position:absolute;left:3360;top:2724;width:63;height:2" coordorigin="3360,2724" coordsize="63,2">
              <v:shape style="position:absolute;left:3360;top:2724;width:63;height:2" coordorigin="3360,2724" coordsize="63,0" path="m3360,2724l3422,2724e" filled="false" stroked="true" strokeweight=".36027pt" strokecolor="#d9d9d9">
                <v:path arrowok="t"/>
              </v:shape>
            </v:group>
            <v:group style="position:absolute;left:2892;top:2724;width:234;height:2" coordorigin="2892,2724" coordsize="234,2">
              <v:shape style="position:absolute;left:2892;top:2724;width:234;height:2" coordorigin="2892,2724" coordsize="234,0" path="m2892,2724l3125,2724e" filled="false" stroked="true" strokeweight=".36027pt" strokecolor="#d9d9d9">
                <v:path arrowok="t"/>
              </v:shape>
            </v:group>
            <v:group style="position:absolute;left:3360;top:1868;width:63;height:2" coordorigin="3360,1868" coordsize="63,2">
              <v:shape style="position:absolute;left:3360;top:1868;width:63;height:2" coordorigin="3360,1868" coordsize="63,0" path="m3360,1868l3422,1868e" filled="false" stroked="true" strokeweight=".36027pt" strokecolor="#d9d9d9">
                <v:path arrowok="t"/>
              </v:shape>
            </v:group>
            <v:group style="position:absolute;left:2892;top:1868;width:234;height:2" coordorigin="2892,1868" coordsize="234,2">
              <v:shape style="position:absolute;left:2892;top:1868;width:234;height:2" coordorigin="2892,1868" coordsize="234,0" path="m2892,1868l3125,1868e" filled="false" stroked="true" strokeweight=".36027pt" strokecolor="#d9d9d9">
                <v:path arrowok="t"/>
              </v:shape>
            </v:group>
            <v:group style="position:absolute;left:2594;top:1012;width:531;height:2" coordorigin="2594,1012" coordsize="531,2">
              <v:shape style="position:absolute;left:2594;top:1012;width:531;height:2" coordorigin="2594,1012" coordsize="531,0" path="m2594,1012l3125,1012e" filled="false" stroked="true" strokeweight=".36027pt" strokecolor="#d9d9d9">
                <v:path arrowok="t"/>
              </v:shape>
            </v:group>
            <v:group style="position:absolute;left:3125;top:936;width:235;height:2645" coordorigin="3125,936" coordsize="235,2645">
              <v:shape style="position:absolute;left:3125;top:936;width:235;height:2645" coordorigin="3125,936" coordsize="235,2645" path="m3360,3580l3125,3580,3125,936,3360,936,3360,3580xe" filled="true" fillcolor="#c00000" stroked="false">
                <v:path arrowok="t"/>
                <v:fill type="solid"/>
              </v:shape>
            </v:group>
            <v:group style="position:absolute;left:2594;top:2724;width:63;height:2" coordorigin="2594,2724" coordsize="63,2">
              <v:shape style="position:absolute;left:2594;top:2724;width:63;height:2" coordorigin="2594,2724" coordsize="63,0" path="m2594,2724l2657,2724e" filled="false" stroked="true" strokeweight=".36027pt" strokecolor="#d9d9d9">
                <v:path arrowok="t"/>
              </v:shape>
            </v:group>
            <v:group style="position:absolute;left:2243;top:2724;width:117;height:2" coordorigin="2243,2724" coordsize="117,2">
              <v:shape style="position:absolute;left:2243;top:2724;width:117;height:2" coordorigin="2243,2724" coordsize="117,0" path="m2243,2724l2359,2724e" filled="false" stroked="true" strokeweight=".36027pt" strokecolor="#d9d9d9">
                <v:path arrowok="t"/>
              </v:shape>
            </v:group>
            <v:group style="position:absolute;left:2594;top:1868;width:63;height:2" coordorigin="2594,1868" coordsize="63,2">
              <v:shape style="position:absolute;left:2594;top:1868;width:63;height:2" coordorigin="2594,1868" coordsize="63,0" path="m2594,1868l2657,1868e" filled="false" stroked="true" strokeweight=".36027pt" strokecolor="#d9d9d9">
                <v:path arrowok="t"/>
              </v:shape>
            </v:group>
            <v:group style="position:absolute;left:2243;top:1868;width:117;height:2" coordorigin="2243,1868" coordsize="117,2">
              <v:shape style="position:absolute;left:2243;top:1868;width:117;height:2" coordorigin="2243,1868" coordsize="117,0" path="m2243,1868l2359,1868e" filled="false" stroked="true" strokeweight=".36027pt" strokecolor="#d9d9d9">
                <v:path arrowok="t"/>
              </v:shape>
            </v:group>
            <v:group style="position:absolute;left:2243;top:1012;width:117;height:2" coordorigin="2243,1012" coordsize="117,2">
              <v:shape style="position:absolute;left:2243;top:1012;width:117;height:2" coordorigin="2243,1012" coordsize="117,0" path="m2243,1012l2359,1012e" filled="false" stroked="true" strokeweight=".36027pt" strokecolor="#d9d9d9">
                <v:path arrowok="t"/>
              </v:shape>
            </v:group>
            <v:group style="position:absolute;left:2359;top:912;width:235;height:2669" coordorigin="2359,912" coordsize="235,2669">
              <v:shape style="position:absolute;left:2359;top:912;width:235;height:2669" coordorigin="2359,912" coordsize="235,2669" path="m2594,3580l2359,3580,2359,912,2594,912,2594,3580xe" filled="true" fillcolor="#c00000" stroked="false">
                <v:path arrowok="t"/>
                <v:fill type="solid"/>
              </v:shape>
            </v:group>
            <v:group style="position:absolute;left:10548;top:1868;width:117;height:2" coordorigin="10548,1868" coordsize="117,2">
              <v:shape style="position:absolute;left:10548;top:1868;width:117;height:2" coordorigin="10548,1868" coordsize="117,0" path="m10548,1868l10665,1868e" filled="false" stroked="true" strokeweight=".36027pt" strokecolor="#d9d9d9">
                <v:path arrowok="t"/>
              </v:shape>
            </v:group>
            <v:group style="position:absolute;left:10548;top:1012;width:117;height:2" coordorigin="10548,1012" coordsize="117,2">
              <v:shape style="position:absolute;left:10548;top:1012;width:117;height:2" coordorigin="10548,1012" coordsize="117,0" path="m10548,1012l10665,1012e" filled="false" stroked="true" strokeweight=".36027pt" strokecolor="#d9d9d9">
                <v:path arrowok="t"/>
              </v:shape>
            </v:group>
            <v:group style="position:absolute;left:10313;top:669;width:235;height:2911" coordorigin="10313,669" coordsize="235,2911">
              <v:shape style="position:absolute;left:10313;top:669;width:235;height:2911" coordorigin="10313,669" coordsize="235,2911" path="m10548,3580l10313,3580,10313,669,10548,669,10548,3580xe" filled="true" fillcolor="#7e7e7e" stroked="false">
                <v:path arrowok="t"/>
                <v:fill type="solid"/>
              </v:shape>
            </v:group>
            <v:group style="position:absolute;left:9548;top:992;width:235;height:2588" coordorigin="9548,992" coordsize="235,2588">
              <v:shape style="position:absolute;left:9548;top:992;width:235;height:2588" coordorigin="9548,992" coordsize="235,2588" path="m9783,3580l9548,3580,9548,992,9783,992,9783,3580xe" filled="true" fillcolor="#7e7e7e" stroked="false">
                <v:path arrowok="t"/>
                <v:fill type="solid"/>
              </v:shape>
            </v:group>
            <v:group style="position:absolute;left:8782;top:1080;width:235;height:2501" coordorigin="8782,1080" coordsize="235,2501">
              <v:shape style="position:absolute;left:8782;top:1080;width:235;height:2501" coordorigin="8782,1080" coordsize="235,2501" path="m9017,3580l8782,3580,8782,1080,9017,1080,9017,3580xe" filled="true" fillcolor="#7e7e7e" stroked="false">
                <v:path arrowok="t"/>
                <v:fill type="solid"/>
              </v:shape>
            </v:group>
            <v:group style="position:absolute;left:8016;top:1129;width:235;height:2452" coordorigin="8016,1129" coordsize="235,2452">
              <v:shape style="position:absolute;left:8016;top:1129;width:235;height:2452" coordorigin="8016,1129" coordsize="235,2452" path="m8251,3580l8016,3580,8016,1129,8251,1129,8251,3580xe" filled="true" fillcolor="#7e7e7e" stroked="false">
                <v:path arrowok="t"/>
                <v:fill type="solid"/>
              </v:shape>
            </v:group>
            <v:group style="position:absolute;left:7251;top:1049;width:235;height:2532" coordorigin="7251,1049" coordsize="235,2532">
              <v:shape style="position:absolute;left:7251;top:1049;width:235;height:2532" coordorigin="7251,1049" coordsize="235,2532" path="m7486,3580l7251,3580,7251,1049,7486,1049,7486,3580xe" filled="true" fillcolor="#7e7e7e" stroked="false">
                <v:path arrowok="t"/>
                <v:fill type="solid"/>
              </v:shape>
            </v:group>
            <v:group style="position:absolute;left:6485;top:1012;width:235;height:2569" coordorigin="6485,1012" coordsize="235,2569">
              <v:shape style="position:absolute;left:6485;top:1012;width:235;height:2569" coordorigin="6485,1012" coordsize="235,2569" path="m6720,3580l6485,3580,6485,1012,6720,1012,6720,3580xe" filled="true" fillcolor="#7e7e7e" stroked="false">
                <v:path arrowok="t"/>
                <v:fill type="solid"/>
              </v:shape>
            </v:group>
            <v:group style="position:absolute;left:5719;top:1052;width:235;height:2528" coordorigin="5719,1052" coordsize="235,2528">
              <v:shape style="position:absolute;left:5719;top:1052;width:235;height:2528" coordorigin="5719,1052" coordsize="235,2528" path="m5954,3580l5719,3580,5719,1052,5954,1052,5954,3580xe" filled="true" fillcolor="#7e7e7e" stroked="false">
                <v:path arrowok="t"/>
                <v:fill type="solid"/>
              </v:shape>
            </v:group>
            <v:group style="position:absolute;left:4954;top:1189;width:235;height:2391" coordorigin="4954,1189" coordsize="235,2391">
              <v:shape style="position:absolute;left:4954;top:1189;width:235;height:2391" coordorigin="4954,1189" coordsize="235,2391" path="m5189,3580l4954,3580,4954,1189,5189,1189,5189,3580xe" filled="true" fillcolor="#7e7e7e" stroked="false">
                <v:path arrowok="t"/>
                <v:fill type="solid"/>
              </v:shape>
            </v:group>
            <v:group style="position:absolute;left:4188;top:1332;width:235;height:2249" coordorigin="4188,1332" coordsize="235,2249">
              <v:shape style="position:absolute;left:4188;top:1332;width:235;height:2249" coordorigin="4188,1332" coordsize="235,2249" path="m4423,3580l4188,3580,4188,1332,4423,1332,4423,3580xe" filled="true" fillcolor="#7e7e7e" stroked="false">
                <v:path arrowok="t"/>
                <v:fill type="solid"/>
              </v:shape>
            </v:group>
            <v:group style="position:absolute;left:3422;top:1445;width:235;height:2136" coordorigin="3422,1445" coordsize="235,2136">
              <v:shape style="position:absolute;left:3422;top:1445;width:235;height:2136" coordorigin="3422,1445" coordsize="235,2136" path="m3657,3580l3422,3580,3422,1445,3657,1445,3657,3580xe" filled="true" fillcolor="#7e7e7e" stroked="false">
                <v:path arrowok="t"/>
                <v:fill type="solid"/>
              </v:shape>
            </v:group>
            <v:group style="position:absolute;left:2657;top:1367;width:235;height:2214" coordorigin="2657,1367" coordsize="235,2214">
              <v:shape style="position:absolute;left:2657;top:1367;width:235;height:2214" coordorigin="2657,1367" coordsize="235,2214" path="m2892,3580l2657,3580,2657,1367,2892,1367,2892,3580xe" filled="true" fillcolor="#7e7e7e" stroked="false">
                <v:path arrowok="t"/>
                <v:fill type="solid"/>
              </v:shape>
            </v:group>
            <v:group style="position:absolute;left:2243;top:3580;width:8423;height:2" coordorigin="2243,3580" coordsize="8423,2">
              <v:shape style="position:absolute;left:2243;top:3580;width:8423;height:2" coordorigin="2243,3580" coordsize="8423,0" path="m2243,3580l10665,3580e" filled="false" stroked="true" strokeweight=".36027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$20.00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75"/>
        <w:ind w:left="159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$15.00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75"/>
        <w:ind w:left="159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$10.00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75"/>
        <w:ind w:left="167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$5.00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75"/>
        <w:ind w:left="184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2"/>
          <w:w w:val="135"/>
          <w:sz w:val="12"/>
        </w:rPr>
        <w:t>$-</w:t>
      </w:r>
      <w:r>
        <w:rPr>
          <w:rFonts w:ascii="Calibri"/>
          <w:sz w:val="12"/>
        </w:rPr>
      </w:r>
    </w:p>
    <w:p>
      <w:pPr>
        <w:tabs>
          <w:tab w:pos="3224" w:val="left" w:leader="none"/>
          <w:tab w:pos="3990" w:val="left" w:leader="none"/>
          <w:tab w:pos="4755" w:val="left" w:leader="none"/>
          <w:tab w:pos="5521" w:val="left" w:leader="none"/>
          <w:tab w:pos="6287" w:val="left" w:leader="none"/>
          <w:tab w:pos="7052" w:val="left" w:leader="none"/>
          <w:tab w:pos="7818" w:val="left" w:leader="none"/>
          <w:tab w:pos="8584" w:val="left" w:leader="none"/>
          <w:tab w:pos="9350" w:val="left" w:leader="none"/>
          <w:tab w:pos="10115" w:val="left" w:leader="none"/>
        </w:tabs>
        <w:spacing w:before="9"/>
        <w:ind w:left="245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tabs>
          <w:tab w:pos="1929" w:val="left" w:leader="none"/>
        </w:tabs>
        <w:spacing w:before="88"/>
        <w:ind w:left="234" w:right="0" w:firstLine="0"/>
        <w:jc w:val="center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23.941071pt;margin-top:8.421824pt;width:4.55pt;height:.1pt;mso-position-horizontal-relative:page;mso-position-vertical-relative:paragraph;z-index:2056" coordorigin="4479,168" coordsize="91,2">
            <v:shape style="position:absolute;left:4479;top:168;width:91;height:2" coordorigin="4479,168" coordsize="91,0" path="m4479,168l4569,168e" filled="false" stroked="true" strokeweight="3.401974pt" strokecolor="#c00000">
              <v:path arrowok="t"/>
            </v:shape>
            <w10:wrap type="none"/>
          </v:group>
        </w:pict>
      </w:r>
      <w:r>
        <w:rPr/>
        <w:pict>
          <v:group style="position:absolute;margin-left:308.639008pt;margin-top:8.421824pt;width:4.55pt;height:.1pt;mso-position-horizontal-relative:page;mso-position-vertical-relative:paragraph;z-index:-285856" coordorigin="6173,168" coordsize="91,2">
            <v:shape style="position:absolute;left:6173;top:168;width:91;height:2" coordorigin="6173,168" coordsize="91,0" path="m6173,168l6263,168e" filled="false" stroked="true" strokeweight="3.401974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Durable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Goods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Mfg</w:t>
        <w:tab/>
        <w:t>Nondurable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Goods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Mfg</w:t>
      </w:r>
      <w:r>
        <w:rPr>
          <w:rFonts w:ascii="Calibri"/>
          <w:sz w:val="12"/>
        </w:rPr>
      </w:r>
    </w:p>
    <w:p>
      <w:pPr>
        <w:spacing w:after="0"/>
        <w:jc w:val="center"/>
        <w:rPr>
          <w:rFonts w:ascii="Calibri" w:hAnsi="Calibri" w:cs="Calibri" w:eastAsia="Calibri"/>
          <w:sz w:val="12"/>
          <w:szCs w:val="1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0"/>
        <w:jc w:val="center"/>
        <w:rPr>
          <w:b w:val="0"/>
          <w:bCs w:val="0"/>
        </w:rPr>
      </w:pPr>
      <w:bookmarkStart w:name="_TOC_250002" w:id="1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1"/>
      <w:r>
        <w:rPr>
          <w:b w:val="0"/>
        </w:rPr>
      </w:r>
    </w:p>
    <w:p>
      <w:pPr>
        <w:spacing w:line="459" w:lineRule="exact" w:before="0"/>
        <w:ind w:left="1291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Grant,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Lonoke,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Pulaski,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Saline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63"/>
        <w:gridCol w:w="1026"/>
        <w:gridCol w:w="1109"/>
        <w:gridCol w:w="992"/>
        <w:gridCol w:w="1314"/>
      </w:tblGrid>
      <w:tr>
        <w:trPr>
          <w:trHeight w:val="340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1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5,008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348,647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6,171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-1,163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3"/>
                    <w:gridCol w:w="1012"/>
                    <w:gridCol w:w="997"/>
                    <w:gridCol w:w="1132"/>
                    <w:gridCol w:w="1060"/>
                    <w:gridCol w:w="1248"/>
                  </w:tblGrid>
                  <w:tr>
                    <w:trPr>
                      <w:trHeight w:val="739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7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8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20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363.7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4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59"/>
                          <w:ind w:left="18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35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35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328.4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36.8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325.8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324.2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Unemployed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May:  2009 - 2019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before="36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Industries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 2017 - May 2019</w:t>
      </w:r>
      <w:r>
        <w:rPr>
          <w:rFonts w:ascii="Segoe UI"/>
          <w:sz w:val="20"/>
        </w:rPr>
      </w:r>
    </w:p>
    <w:p>
      <w:pPr>
        <w:tabs>
          <w:tab w:pos="5067" w:val="left" w:leader="none"/>
        </w:tabs>
        <w:spacing w:before="36"/>
        <w:ind w:left="0" w:right="32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332,000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25,000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5.357212pt;margin-top:.989008pt;width:237.25pt;height:126.5pt;mso-position-horizontal-relative:page;mso-position-vertical-relative:paragraph;z-index:-285808" coordorigin="1107,20" coordsize="4745,2530">
            <v:group style="position:absolute;left:5742;top:2051;width:108;height:2" coordorigin="5742,2051" coordsize="108,2">
              <v:shape style="position:absolute;left:5742;top:2051;width:108;height:2" coordorigin="5742,2051" coordsize="108,0" path="m5742,2051l5849,2051e" filled="false" stroked="true" strokeweight=".23549pt" strokecolor="#d9d9d9">
                <v:path arrowok="t"/>
              </v:shape>
            </v:group>
            <v:group style="position:absolute;left:5311;top:2051;width:217;height:2" coordorigin="5311,2051" coordsize="217,2">
              <v:shape style="position:absolute;left:5311;top:2051;width:217;height:2" coordorigin="5311,2051" coordsize="217,0" path="m5311,2051l5527,2051e" filled="false" stroked="true" strokeweight=".23549pt" strokecolor="#d9d9d9">
                <v:path arrowok="t"/>
              </v:shape>
            </v:group>
            <v:group style="position:absolute;left:5311;top:1556;width:539;height:2" coordorigin="5311,1556" coordsize="539,2">
              <v:shape style="position:absolute;left:5311;top:1556;width:539;height:2" coordorigin="5311,1556" coordsize="539,0" path="m5311,1556l5849,1556e" filled="false" stroked="true" strokeweight=".23549pt" strokecolor="#d9d9d9">
                <v:path arrowok="t"/>
              </v:shape>
            </v:group>
            <v:group style="position:absolute;left:5527;top:1531;width:216;height:1016" coordorigin="5527,1531" coordsize="216,1016">
              <v:shape style="position:absolute;left:5527;top:1531;width:216;height:1016" coordorigin="5527,1531" coordsize="216,1016" path="m5742,2547l5527,2547,5527,1531,5742,1531,5742,2547xe" filled="true" fillcolor="#c00000" stroked="false">
                <v:path arrowok="t"/>
                <v:fill type="solid"/>
              </v:shape>
            </v:group>
            <v:group style="position:absolute;left:4880;top:2051;width:216;height:2" coordorigin="4880,2051" coordsize="216,2">
              <v:shape style="position:absolute;left:4880;top:2051;width:216;height:2" coordorigin="4880,2051" coordsize="216,0" path="m4880,2051l5095,2051e" filled="false" stroked="true" strokeweight=".23549pt" strokecolor="#d9d9d9">
                <v:path arrowok="t"/>
              </v:shape>
            </v:group>
            <v:group style="position:absolute;left:4880;top:1556;width:216;height:2" coordorigin="4880,1556" coordsize="216,2">
              <v:shape style="position:absolute;left:4880;top:1556;width:216;height:2" coordorigin="4880,1556" coordsize="216,0" path="m4880,1556l5095,1556e" filled="false" stroked="true" strokeweight=".23549pt" strokecolor="#d9d9d9">
                <v:path arrowok="t"/>
              </v:shape>
            </v:group>
            <v:group style="position:absolute;left:5095;top:1416;width:216;height:1131" coordorigin="5095,1416" coordsize="216,1131">
              <v:shape style="position:absolute;left:5095;top:1416;width:216;height:1131" coordorigin="5095,1416" coordsize="216,1131" path="m5311,2547l5095,2547,5095,1416,5311,1416,5311,2547xe" filled="true" fillcolor="#c00000" stroked="false">
                <v:path arrowok="t"/>
                <v:fill type="solid"/>
              </v:shape>
            </v:group>
            <v:group style="position:absolute;left:4449;top:2051;width:216;height:2" coordorigin="4449,2051" coordsize="216,2">
              <v:shape style="position:absolute;left:4449;top:2051;width:216;height:2" coordorigin="4449,2051" coordsize="216,0" path="m4449,2051l4664,2051e" filled="false" stroked="true" strokeweight=".23549pt" strokecolor="#d9d9d9">
                <v:path arrowok="t"/>
              </v:shape>
            </v:group>
            <v:group style="position:absolute;left:4449;top:1556;width:216;height:2" coordorigin="4449,1556" coordsize="216,2">
              <v:shape style="position:absolute;left:4449;top:1556;width:216;height:2" coordorigin="4449,1556" coordsize="216,0" path="m4449,1556l4664,1556e" filled="false" stroked="true" strokeweight=".23549pt" strokecolor="#d9d9d9">
                <v:path arrowok="t"/>
              </v:shape>
            </v:group>
            <v:group style="position:absolute;left:4664;top:1421;width:216;height:1126" coordorigin="4664,1421" coordsize="216,1126">
              <v:shape style="position:absolute;left:4664;top:1421;width:216;height:1126" coordorigin="4664,1421" coordsize="216,1126" path="m4880,2547l4664,2547,4664,1421,4880,1421,4880,2547xe" filled="true" fillcolor="#c00000" stroked="false">
                <v:path arrowok="t"/>
                <v:fill type="solid"/>
              </v:shape>
            </v:group>
            <v:group style="position:absolute;left:4018;top:2051;width:216;height:2" coordorigin="4018,2051" coordsize="216,2">
              <v:shape style="position:absolute;left:4018;top:2051;width:216;height:2" coordorigin="4018,2051" coordsize="216,0" path="m4018,2051l4234,2051e" filled="false" stroked="true" strokeweight=".23549pt" strokecolor="#d9d9d9">
                <v:path arrowok="t"/>
              </v:shape>
            </v:group>
            <v:group style="position:absolute;left:4018;top:1556;width:216;height:2" coordorigin="4018,1556" coordsize="216,2">
              <v:shape style="position:absolute;left:4018;top:1556;width:216;height:2" coordorigin="4018,1556" coordsize="216,0" path="m4018,1556l4234,1556e" filled="false" stroked="true" strokeweight=".23549pt" strokecolor="#d9d9d9">
                <v:path arrowok="t"/>
              </v:shape>
            </v:group>
            <v:group style="position:absolute;left:4234;top:1361;width:216;height:1186" coordorigin="4234,1361" coordsize="216,1186">
              <v:shape style="position:absolute;left:4234;top:1361;width:216;height:1186" coordorigin="4234,1361" coordsize="216,1186" path="m4449,2547l4234,2547,4234,1361,4449,1361,4449,2547xe" filled="true" fillcolor="#c00000" stroked="false">
                <v:path arrowok="t"/>
                <v:fill type="solid"/>
              </v:shape>
            </v:group>
            <v:group style="position:absolute;left:3588;top:2051;width:216;height:2" coordorigin="3588,2051" coordsize="216,2">
              <v:shape style="position:absolute;left:3588;top:2051;width:216;height:2" coordorigin="3588,2051" coordsize="216,0" path="m3588,2051l3803,2051e" filled="false" stroked="true" strokeweight=".23549pt" strokecolor="#d9d9d9">
                <v:path arrowok="t"/>
              </v:shape>
            </v:group>
            <v:group style="position:absolute;left:3588;top:1556;width:216;height:2" coordorigin="3588,1556" coordsize="216,2">
              <v:shape style="position:absolute;left:3588;top:1556;width:216;height:2" coordorigin="3588,1556" coordsize="216,0" path="m3588,1556l3803,1556e" filled="false" stroked="true" strokeweight=".23549pt" strokecolor="#d9d9d9">
                <v:path arrowok="t"/>
              </v:shape>
            </v:group>
            <v:group style="position:absolute;left:4018;top:1061;width:1832;height:2" coordorigin="4018,1061" coordsize="1832,2">
              <v:shape style="position:absolute;left:4018;top:1061;width:1832;height:2" coordorigin="4018,1061" coordsize="1832,0" path="m4018,1061l5849,1061e" filled="false" stroked="true" strokeweight=".23549pt" strokecolor="#d9d9d9">
                <v:path arrowok="t"/>
              </v:shape>
            </v:group>
            <v:group style="position:absolute;left:3588;top:1061;width:216;height:2" coordorigin="3588,1061" coordsize="216,2">
              <v:shape style="position:absolute;left:3588;top:1061;width:216;height:2" coordorigin="3588,1061" coordsize="216,0" path="m3588,1061l3803,1061e" filled="false" stroked="true" strokeweight=".23549pt" strokecolor="#d9d9d9">
                <v:path arrowok="t"/>
              </v:shape>
            </v:group>
            <v:group style="position:absolute;left:3803;top:918;width:216;height:1629" coordorigin="3803,918" coordsize="216,1629">
              <v:shape style="position:absolute;left:3803;top:918;width:216;height:1629" coordorigin="3803,918" coordsize="216,1629" path="m4018,2547l3803,2547,3803,918,4018,918,4018,2547xe" filled="true" fillcolor="#c00000" stroked="false">
                <v:path arrowok="t"/>
                <v:fill type="solid"/>
              </v:shape>
            </v:group>
            <v:group style="position:absolute;left:3157;top:2051;width:216;height:2" coordorigin="3157,2051" coordsize="216,2">
              <v:shape style="position:absolute;left:3157;top:2051;width:216;height:2" coordorigin="3157,2051" coordsize="216,0" path="m3157,2051l3372,2051e" filled="false" stroked="true" strokeweight=".23549pt" strokecolor="#d9d9d9">
                <v:path arrowok="t"/>
              </v:shape>
            </v:group>
            <v:group style="position:absolute;left:3157;top:1556;width:216;height:2" coordorigin="3157,1556" coordsize="216,2">
              <v:shape style="position:absolute;left:3157;top:1556;width:216;height:2" coordorigin="3157,1556" coordsize="216,0" path="m3157,1556l3372,1556e" filled="false" stroked="true" strokeweight=".23549pt" strokecolor="#d9d9d9">
                <v:path arrowok="t"/>
              </v:shape>
            </v:group>
            <v:group style="position:absolute;left:3157;top:1061;width:216;height:2" coordorigin="3157,1061" coordsize="216,2">
              <v:shape style="position:absolute;left:3157;top:1061;width:216;height:2" coordorigin="3157,1061" coordsize="216,0" path="m3157,1061l3372,1061e" filled="false" stroked="true" strokeweight=".23549pt" strokecolor="#d9d9d9">
                <v:path arrowok="t"/>
              </v:shape>
            </v:group>
            <v:group style="position:absolute;left:3372;top:702;width:216;height:1845" coordorigin="3372,702" coordsize="216,1845">
              <v:shape style="position:absolute;left:3372;top:702;width:216;height:1845" coordorigin="3372,702" coordsize="216,1845" path="m3588,2547l3372,2547,3372,702,3588,702,3588,2547xe" filled="true" fillcolor="#c00000" stroked="false">
                <v:path arrowok="t"/>
                <v:fill type="solid"/>
              </v:shape>
            </v:group>
            <v:group style="position:absolute;left:2725;top:2051;width:216;height:2" coordorigin="2725,2051" coordsize="216,2">
              <v:shape style="position:absolute;left:2725;top:2051;width:216;height:2" coordorigin="2725,2051" coordsize="216,0" path="m2725,2051l2941,2051e" filled="false" stroked="true" strokeweight=".23549pt" strokecolor="#d9d9d9">
                <v:path arrowok="t"/>
              </v:shape>
            </v:group>
            <v:group style="position:absolute;left:2725;top:1556;width:216;height:2" coordorigin="2725,1556" coordsize="216,2">
              <v:shape style="position:absolute;left:2725;top:1556;width:216;height:2" coordorigin="2725,1556" coordsize="216,0" path="m2725,1556l2941,1556e" filled="false" stroked="true" strokeweight=".23549pt" strokecolor="#d9d9d9">
                <v:path arrowok="t"/>
              </v:shape>
            </v:group>
            <v:group style="position:absolute;left:2725;top:1061;width:216;height:2" coordorigin="2725,1061" coordsize="216,2">
              <v:shape style="position:absolute;left:2725;top:1061;width:216;height:2" coordorigin="2725,1061" coordsize="216,0" path="m2725,1061l2941,1061e" filled="false" stroked="true" strokeweight=".23549pt" strokecolor="#d9d9d9">
                <v:path arrowok="t"/>
              </v:shape>
            </v:group>
            <v:group style="position:absolute;left:3157;top:565;width:2693;height:2" coordorigin="3157,565" coordsize="2693,2">
              <v:shape style="position:absolute;left:3157;top:565;width:2693;height:2" coordorigin="3157,565" coordsize="2693,0" path="m3157,565l5849,565e" filled="false" stroked="true" strokeweight=".23549pt" strokecolor="#d9d9d9">
                <v:path arrowok="t"/>
              </v:shape>
            </v:group>
            <v:group style="position:absolute;left:2725;top:565;width:216;height:2" coordorigin="2725,565" coordsize="216,2">
              <v:shape style="position:absolute;left:2725;top:565;width:216;height:2" coordorigin="2725,565" coordsize="216,0" path="m2725,565l2941,565e" filled="false" stroked="true" strokeweight=".23549pt" strokecolor="#d9d9d9">
                <v:path arrowok="t"/>
              </v:shape>
            </v:group>
            <v:group style="position:absolute;left:2941;top:326;width:217;height:2221" coordorigin="2941,326" coordsize="217,2221">
              <v:shape style="position:absolute;left:2941;top:326;width:217;height:2221" coordorigin="2941,326" coordsize="217,2221" path="m3157,2547l2941,2547,2941,326,3157,326,3157,2547xe" filled="true" fillcolor="#c00000" stroked="false">
                <v:path arrowok="t"/>
                <v:fill type="solid"/>
              </v:shape>
            </v:group>
            <v:group style="position:absolute;left:2294;top:2051;width:216;height:2" coordorigin="2294,2051" coordsize="216,2">
              <v:shape style="position:absolute;left:2294;top:2051;width:216;height:2" coordorigin="2294,2051" coordsize="216,0" path="m2294,2051l2510,2051e" filled="false" stroked="true" strokeweight=".23549pt" strokecolor="#d9d9d9">
                <v:path arrowok="t"/>
              </v:shape>
            </v:group>
            <v:group style="position:absolute;left:2294;top:1556;width:216;height:2" coordorigin="2294,1556" coordsize="216,2">
              <v:shape style="position:absolute;left:2294;top:1556;width:216;height:2" coordorigin="2294,1556" coordsize="216,0" path="m2294,1556l2510,1556e" filled="false" stroked="true" strokeweight=".23549pt" strokecolor="#d9d9d9">
                <v:path arrowok="t"/>
              </v:shape>
            </v:group>
            <v:group style="position:absolute;left:2294;top:1061;width:216;height:2" coordorigin="2294,1061" coordsize="216,2">
              <v:shape style="position:absolute;left:2294;top:1061;width:216;height:2" coordorigin="2294,1061" coordsize="216,0" path="m2294,1061l2510,1061e" filled="false" stroked="true" strokeweight=".23549pt" strokecolor="#d9d9d9">
                <v:path arrowok="t"/>
              </v:shape>
            </v:group>
            <v:group style="position:absolute;left:2294;top:565;width:216;height:2" coordorigin="2294,565" coordsize="216,2">
              <v:shape style="position:absolute;left:2294;top:565;width:216;height:2" coordorigin="2294,565" coordsize="216,0" path="m2294,565l2510,565e" filled="false" stroked="true" strokeweight=".23549pt" strokecolor="#d9d9d9">
                <v:path arrowok="t"/>
              </v:shape>
            </v:group>
            <v:group style="position:absolute;left:2510;top:236;width:216;height:2311" coordorigin="2510,236" coordsize="216,2311">
              <v:shape style="position:absolute;left:2510;top:236;width:216;height:2311" coordorigin="2510,236" coordsize="216,2311" path="m2725,2547l2510,2547,2510,236,2725,236,2725,2547xe" filled="true" fillcolor="#c00000" stroked="false">
                <v:path arrowok="t"/>
                <v:fill type="solid"/>
              </v:shape>
            </v:group>
            <v:group style="position:absolute;left:1864;top:2051;width:216;height:2" coordorigin="1864,2051" coordsize="216,2">
              <v:shape style="position:absolute;left:1864;top:2051;width:216;height:2" coordorigin="1864,2051" coordsize="216,0" path="m1864,2051l2079,2051e" filled="false" stroked="true" strokeweight=".23549pt" strokecolor="#d9d9d9">
                <v:path arrowok="t"/>
              </v:shape>
            </v:group>
            <v:group style="position:absolute;left:1864;top:1556;width:216;height:2" coordorigin="1864,1556" coordsize="216,2">
              <v:shape style="position:absolute;left:1864;top:1556;width:216;height:2" coordorigin="1864,1556" coordsize="216,0" path="m1864,1556l2079,1556e" filled="false" stroked="true" strokeweight=".23549pt" strokecolor="#d9d9d9">
                <v:path arrowok="t"/>
              </v:shape>
            </v:group>
            <v:group style="position:absolute;left:1864;top:1061;width:216;height:2" coordorigin="1864,1061" coordsize="216,2">
              <v:shape style="position:absolute;left:1864;top:1061;width:216;height:2" coordorigin="1864,1061" coordsize="216,0" path="m1864,1061l2079,1061e" filled="false" stroked="true" strokeweight=".23549pt" strokecolor="#d9d9d9">
                <v:path arrowok="t"/>
              </v:shape>
            </v:group>
            <v:group style="position:absolute;left:1864;top:565;width:216;height:2" coordorigin="1864,565" coordsize="216,2">
              <v:shape style="position:absolute;left:1864;top:565;width:216;height:2" coordorigin="1864,565" coordsize="216,0" path="m1864,565l2079,565e" filled="false" stroked="true" strokeweight=".23549pt" strokecolor="#d9d9d9">
                <v:path arrowok="t"/>
              </v:shape>
            </v:group>
            <v:group style="position:absolute;left:2294;top:70;width:3555;height:2" coordorigin="2294,70" coordsize="3555,2">
              <v:shape style="position:absolute;left:2294;top:70;width:3555;height:2" coordorigin="2294,70" coordsize="3555,0" path="m2294,70l5849,70e" filled="false" stroked="true" strokeweight=".23549pt" strokecolor="#d9d9d9">
                <v:path arrowok="t"/>
              </v:shape>
            </v:group>
            <v:group style="position:absolute;left:1109;top:70;width:970;height:2" coordorigin="1109,70" coordsize="970,2">
              <v:shape style="position:absolute;left:1109;top:70;width:970;height:2" coordorigin="1109,70" coordsize="970,0" path="m1109,70l2079,70e" filled="false" stroked="true" strokeweight=".23549pt" strokecolor="#d9d9d9">
                <v:path arrowok="t"/>
              </v:shape>
            </v:group>
            <v:group style="position:absolute;left:2079;top:20;width:216;height:2527" coordorigin="2079,20" coordsize="216,2527">
              <v:shape style="position:absolute;left:2079;top:20;width:216;height:2527" coordorigin="2079,20" coordsize="216,2527" path="m2294,2547l2079,2547,2079,20,2294,20,2294,2547xe" filled="true" fillcolor="#c00000" stroked="false">
                <v:path arrowok="t"/>
                <v:fill type="solid"/>
              </v:shape>
            </v:group>
            <v:group style="position:absolute;left:1433;top:2051;width:216;height:2" coordorigin="1433,2051" coordsize="216,2">
              <v:shape style="position:absolute;left:1433;top:2051;width:216;height:2" coordorigin="1433,2051" coordsize="216,0" path="m1433,2051l1648,2051e" filled="false" stroked="true" strokeweight=".23549pt" strokecolor="#d9d9d9">
                <v:path arrowok="t"/>
              </v:shape>
            </v:group>
            <v:group style="position:absolute;left:1433;top:1556;width:216;height:2" coordorigin="1433,1556" coordsize="216,2">
              <v:shape style="position:absolute;left:1433;top:1556;width:216;height:2" coordorigin="1433,1556" coordsize="216,0" path="m1433,1556l1648,1556e" filled="false" stroked="true" strokeweight=".23549pt" strokecolor="#d9d9d9">
                <v:path arrowok="t"/>
              </v:shape>
            </v:group>
            <v:group style="position:absolute;left:1433;top:1061;width:216;height:2" coordorigin="1433,1061" coordsize="216,2">
              <v:shape style="position:absolute;left:1433;top:1061;width:216;height:2" coordorigin="1433,1061" coordsize="216,0" path="m1433,1061l1648,1061e" filled="false" stroked="true" strokeweight=".23549pt" strokecolor="#d9d9d9">
                <v:path arrowok="t"/>
              </v:shape>
            </v:group>
            <v:group style="position:absolute;left:1433;top:565;width:216;height:2" coordorigin="1433,565" coordsize="216,2">
              <v:shape style="position:absolute;left:1433;top:565;width:216;height:2" coordorigin="1433,565" coordsize="216,0" path="m1433,565l1648,565e" filled="false" stroked="true" strokeweight=".23549pt" strokecolor="#d9d9d9">
                <v:path arrowok="t"/>
              </v:shape>
            </v:group>
            <v:group style="position:absolute;left:1648;top:119;width:216;height:2428" coordorigin="1648,119" coordsize="216,2428">
              <v:shape style="position:absolute;left:1648;top:119;width:216;height:2428" coordorigin="1648,119" coordsize="216,2428" path="m1864,2547l1648,2547,1648,119,1864,119,1864,2547xe" filled="true" fillcolor="#c00000" stroked="false">
                <v:path arrowok="t"/>
                <v:fill type="solid"/>
              </v:shape>
            </v:group>
            <v:group style="position:absolute;left:1109;top:2051;width:109;height:2" coordorigin="1109,2051" coordsize="109,2">
              <v:shape style="position:absolute;left:1109;top:2051;width:109;height:2" coordorigin="1109,2051" coordsize="109,0" path="m1109,2051l1218,2051e" filled="false" stroked="true" strokeweight=".23549pt" strokecolor="#d9d9d9">
                <v:path arrowok="t"/>
              </v:shape>
            </v:group>
            <v:group style="position:absolute;left:1109;top:1556;width:109;height:2" coordorigin="1109,1556" coordsize="109,2">
              <v:shape style="position:absolute;left:1109;top:1556;width:109;height:2" coordorigin="1109,1556" coordsize="109,0" path="m1109,1556l1218,1556e" filled="false" stroked="true" strokeweight=".23549pt" strokecolor="#d9d9d9">
                <v:path arrowok="t"/>
              </v:shape>
            </v:group>
            <v:group style="position:absolute;left:1109;top:1061;width:109;height:2" coordorigin="1109,1061" coordsize="109,2">
              <v:shape style="position:absolute;left:1109;top:1061;width:109;height:2" coordorigin="1109,1061" coordsize="109,0" path="m1109,1061l1218,1061e" filled="false" stroked="true" strokeweight=".23549pt" strokecolor="#d9d9d9">
                <v:path arrowok="t"/>
              </v:shape>
            </v:group>
            <v:group style="position:absolute;left:1109;top:565;width:109;height:2" coordorigin="1109,565" coordsize="109,2">
              <v:shape style="position:absolute;left:1109;top:565;width:109;height:2" coordorigin="1109,565" coordsize="109,0" path="m1109,565l1218,565e" filled="false" stroked="true" strokeweight=".23549pt" strokecolor="#d9d9d9">
                <v:path arrowok="t"/>
              </v:shape>
            </v:group>
            <v:group style="position:absolute;left:1218;top:257;width:216;height:2290" coordorigin="1218,257" coordsize="216,2290">
              <v:shape style="position:absolute;left:1218;top:257;width:216;height:2290" coordorigin="1218,257" coordsize="216,2290" path="m1433,2547l1218,2547,1218,257,1433,257,1433,2547xe" filled="true" fillcolor="#c00000" stroked="false">
                <v:path arrowok="t"/>
                <v:fill type="solid"/>
              </v:shape>
            </v:group>
            <v:group style="position:absolute;left:1109;top:2547;width:4740;height:2" coordorigin="1109,2547" coordsize="4740,2">
              <v:shape style="position:absolute;left:1109;top:2547;width:4740;height:2" coordorigin="1109,2547" coordsize="4740,0" path="m1109,2547l5849,2547e" filled="false" stroked="true" strokeweight=".23549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7.645142pt;margin-top:.293285pt;width:234.35pt;height:68.95pt;mso-position-horizontal-relative:page;mso-position-vertical-relative:paragraph;z-index:2152" coordorigin="6753,6" coordsize="4687,1379">
            <v:group style="position:absolute;left:6755;top:1013;width:4682;height:2" coordorigin="6755,1013" coordsize="4682,2">
              <v:shape style="position:absolute;left:6755;top:1013;width:4682;height:2" coordorigin="6755,1013" coordsize="4682,0" path="m6755,1013l11437,1013e" filled="false" stroked="true" strokeweight=".23549pt" strokecolor="#d9d9d9">
                <v:path arrowok="t"/>
              </v:shape>
            </v:group>
            <v:group style="position:absolute;left:6755;top:533;width:4682;height:2" coordorigin="6755,533" coordsize="4682,2">
              <v:shape style="position:absolute;left:6755;top:533;width:4682;height:2" coordorigin="6755,533" coordsize="4682,0" path="m6755,533l11437,533e" filled="false" stroked="true" strokeweight=".23549pt" strokecolor="#d9d9d9">
                <v:path arrowok="t"/>
              </v:shape>
            </v:group>
            <v:group style="position:absolute;left:6755;top:54;width:4682;height:2" coordorigin="6755,54" coordsize="4682,2">
              <v:shape style="position:absolute;left:6755;top:54;width:4682;height:2" coordorigin="6755,54" coordsize="4682,0" path="m6755,54l11437,54e" filled="false" stroked="true" strokeweight=".23549pt" strokecolor="#d9d9d9">
                <v:path arrowok="t"/>
              </v:shape>
            </v:group>
            <v:group style="position:absolute;left:6849;top:17;width:4488;height:1356" coordorigin="6849,17" coordsize="4488,1356">
              <v:shape style="position:absolute;left:6849;top:17;width:4488;height:1356" coordorigin="6849,17" coordsize="4488,1356" path="m6849,809l6908,854,6923,865,6938,875,6998,928,7038,982,7069,1046,7099,1122,7119,1176,7129,1202,7157,1275,7186,1334,7233,1373,7243,1370,7292,1316,7322,1261,7351,1197,7361,1175,7371,1153,7400,1092,7420,1056,7429,1038,7457,981,7485,921,7495,901,7504,881,7532,822,7560,766,7598,701,7639,645,7679,599,7733,546,7747,534,7760,521,7806,475,7837,442,7852,426,7897,381,7953,338,8012,319,8052,315,8072,315,8144,342,8176,415,8196,490,8215,580,8234,679,8253,782,8262,833,8281,932,8300,1021,8319,1096,8347,1168,8375,1191,8384,1190,8431,1139,8459,1086,8478,1048,8487,1029,8525,964,8548,937,8562,922,8604,877,8646,833,8702,778,8750,738,8800,701,8864,658,8880,648,8896,638,8947,597,8980,568,8995,554,9056,513,9086,508,9101,513,9159,555,9200,604,9241,658,9254,675,9267,693,9280,709,9292,724,9328,780,9351,820,9363,841,9397,897,9443,947,9466,953,9477,949,9520,906,9552,852,9583,788,9593,766,9603,744,9634,682,9667,628,9703,573,9739,521,9775,472,9822,414,9870,370,9921,337,9954,320,9970,312,10033,267,10076,218,10116,163,10129,145,10168,97,10217,55,10284,45,10305,47,10366,68,10409,124,10430,189,10450,270,10470,362,10490,458,10500,507,10509,556,10528,648,10547,730,10566,797,10594,857,10613,867,10622,865,10669,800,10697,732,10716,682,10725,657,10754,587,10782,533,10794,514,10807,496,10845,440,10883,388,10934,332,10990,301,11006,301,11020,303,11035,308,11049,313,11064,318,11078,324,11092,328,11106,331,11120,332,11133,330,11181,289,11224,226,11256,170,11286,111,11296,92,11306,72,11317,53,11327,35,11337,17e" filled="false" stroked="true" strokeweight="1.153864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328,000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26" w:space="4574"/>
            <w:col w:w="6640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20,000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324,000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26" w:space="4574"/>
            <w:col w:w="6640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15,000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320,000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26" w:space="4574"/>
            <w:col w:w="664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49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10,000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836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316,000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26" w:space="4574"/>
            <w:col w:w="6640"/>
          </w:cols>
        </w:sect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5,000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883" w:val="left" w:leader="none"/>
        </w:tabs>
        <w:spacing w:before="0"/>
        <w:ind w:left="8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312,000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26" w:space="4528"/>
            <w:col w:w="668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11436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308,000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tabs>
          <w:tab w:pos="6767" w:val="left" w:leader="none"/>
        </w:tabs>
        <w:spacing w:line="102" w:lineRule="exact" w:before="0"/>
        <w:ind w:left="978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shape style="position:absolute;margin-left:46.162701pt;margin-top:1.90698pt;width:527.8pt;height:9.85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"/>
                    <w:gridCol w:w="394"/>
                    <w:gridCol w:w="431"/>
                    <w:gridCol w:w="431"/>
                    <w:gridCol w:w="431"/>
                    <w:gridCol w:w="431"/>
                    <w:gridCol w:w="431"/>
                    <w:gridCol w:w="431"/>
                    <w:gridCol w:w="431"/>
                    <w:gridCol w:w="431"/>
                    <w:gridCol w:w="431"/>
                    <w:gridCol w:w="810"/>
                    <w:gridCol w:w="1185"/>
                    <w:gridCol w:w="1116"/>
                    <w:gridCol w:w="1131"/>
                    <w:gridCol w:w="1116"/>
                    <w:gridCol w:w="701"/>
                  </w:tblGrid>
                  <w:tr>
                    <w:trPr>
                      <w:trHeight w:val="71" w:hRule="exact"/>
                    </w:trPr>
                    <w:tc>
                      <w:tcPr>
                        <w:tcW w:w="2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6" w:hRule="exact"/>
                    </w:trPr>
                    <w:tc>
                      <w:tcPr>
                        <w:tcW w:w="2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21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'09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'10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'11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'12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'13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'14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'15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'16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58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55"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76"/>
                          <w:jc w:val="righ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w w:val="110"/>
          <w:position w:val="1"/>
          <w:sz w:val="8"/>
        </w:rPr>
        <w:t>0</w:t>
        <w:tab/>
      </w:r>
      <w:r>
        <w:rPr>
          <w:rFonts w:ascii="Calibri"/>
          <w:color w:val="585858"/>
          <w:spacing w:val="-1"/>
          <w:w w:val="115"/>
          <w:sz w:val="8"/>
        </w:rPr>
        <w:t>May</w:t>
      </w:r>
      <w:r>
        <w:rPr>
          <w:rFonts w:ascii="Calibri"/>
          <w:sz w:val="8"/>
        </w:rPr>
      </w:r>
    </w:p>
    <w:p>
      <w:pPr>
        <w:spacing w:before="4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Nov</w:t>
      </w:r>
      <w:r>
        <w:rPr>
          <w:rFonts w:ascii="Calibri"/>
          <w:sz w:val="8"/>
        </w:rPr>
      </w:r>
    </w:p>
    <w:p>
      <w:pPr>
        <w:spacing w:before="4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May</w:t>
      </w:r>
      <w:r>
        <w:rPr>
          <w:rFonts w:ascii="Calibri"/>
          <w:sz w:val="8"/>
        </w:rPr>
      </w:r>
    </w:p>
    <w:p>
      <w:pPr>
        <w:spacing w:before="4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Nov</w:t>
      </w:r>
      <w:r>
        <w:rPr>
          <w:rFonts w:ascii="Calibri"/>
          <w:sz w:val="8"/>
        </w:rPr>
      </w:r>
    </w:p>
    <w:p>
      <w:pPr>
        <w:spacing w:before="4"/>
        <w:ind w:left="112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w w:val="115"/>
        </w:rPr>
        <w:br w:type="column"/>
      </w:r>
      <w:r>
        <w:rPr>
          <w:rFonts w:ascii="Calibri"/>
          <w:color w:val="585858"/>
          <w:spacing w:val="-1"/>
          <w:w w:val="115"/>
          <w:sz w:val="8"/>
        </w:rPr>
        <w:t>May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5" w:equalWidth="0">
            <w:col w:w="6930" w:space="40"/>
            <w:col w:w="1077" w:space="40"/>
            <w:col w:w="1091" w:space="40"/>
            <w:col w:w="1077" w:space="40"/>
            <w:col w:w="1905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1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40" w:lineRule="exact" w:before="70"/>
        <w:ind w:left="4613" w:right="1868" w:hanging="2743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Benton,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Madison,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counties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Arkansas</w:t>
      </w:r>
      <w:r>
        <w:rPr>
          <w:rFonts w:ascii="Segoe UI"/>
          <w:color w:val="231F20"/>
          <w:spacing w:val="41"/>
          <w:w w:val="99"/>
          <w:sz w:val="20"/>
        </w:rPr>
        <w:t> </w:t>
      </w: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7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63"/>
        <w:gridCol w:w="1026"/>
        <w:gridCol w:w="1118"/>
        <w:gridCol w:w="1017"/>
        <w:gridCol w:w="1280"/>
      </w:tblGrid>
      <w:tr>
        <w:trPr>
          <w:trHeight w:val="340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1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1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279,990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4,159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273,661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273,636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5,040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-881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3"/>
                    <w:gridCol w:w="1012"/>
                    <w:gridCol w:w="997"/>
                    <w:gridCol w:w="1132"/>
                    <w:gridCol w:w="1068"/>
                    <w:gridCol w:w="1240"/>
                  </w:tblGrid>
                  <w:tr>
                    <w:trPr>
                      <w:trHeight w:val="739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7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8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20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263.7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4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5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30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35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35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38.4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221.9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219.0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53" w:lineRule="exact" w:before="46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3"/>
          <w:sz w:val="20"/>
        </w:rPr>
        <w:t>Over-the-Year</w:t>
      </w:r>
      <w:r>
        <w:rPr>
          <w:rFonts w:ascii="Segoe UI"/>
          <w:b/>
          <w:color w:val="231F20"/>
          <w:spacing w:val="-1"/>
          <w:sz w:val="20"/>
        </w:rPr>
        <w:t> Employment</w:t>
      </w:r>
      <w:r>
        <w:rPr>
          <w:rFonts w:ascii="Segoe UI"/>
          <w:b/>
          <w:color w:val="231F20"/>
          <w:sz w:val="20"/>
        </w:rPr>
        <w:t> Change</w:t>
      </w:r>
      <w:r>
        <w:rPr>
          <w:rFonts w:ascii="Segoe UI"/>
          <w:b/>
          <w:color w:val="231F20"/>
          <w:spacing w:val="-1"/>
          <w:sz w:val="20"/>
        </w:rPr>
        <w:t> by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Industry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 2018 vs May 2019</w:t>
      </w:r>
      <w:r>
        <w:rPr>
          <w:rFonts w:ascii="Segoe UI"/>
          <w:sz w:val="20"/>
        </w:rPr>
      </w:r>
    </w:p>
    <w:p>
      <w:pPr>
        <w:spacing w:line="240" w:lineRule="auto" w:before="10"/>
        <w:rPr>
          <w:rFonts w:ascii="Segoe UI" w:hAnsi="Segoe UI" w:cs="Segoe UI" w:eastAsia="Segoe UI"/>
          <w:sz w:val="4"/>
          <w:szCs w:val="4"/>
        </w:rPr>
      </w:pPr>
    </w:p>
    <w:p>
      <w:pPr>
        <w:tabs>
          <w:tab w:pos="8146" w:val="left" w:leader="none"/>
        </w:tabs>
        <w:spacing w:line="80" w:lineRule="atLeast"/>
        <w:ind w:left="7317" w:right="0" w:firstLine="0"/>
        <w:rPr>
          <w:rFonts w:ascii="Segoe UI" w:hAnsi="Segoe UI" w:cs="Segoe UI" w:eastAsia="Segoe UI"/>
          <w:sz w:val="8"/>
          <w:szCs w:val="8"/>
        </w:rPr>
      </w:pPr>
      <w:r>
        <w:rPr>
          <w:rFonts w:ascii="Segoe UI"/>
          <w:sz w:val="8"/>
        </w:rPr>
        <w:pict>
          <v:group style="width:.45pt;height:4.2pt;mso-position-horizontal-relative:char;mso-position-vertical-relative:line" coordorigin="0,0" coordsize="9,84">
            <v:group style="position:absolute;left:4;top:4;width:2;height:75" coordorigin="4,4" coordsize="2,75">
              <v:shape style="position:absolute;left:4;top:4;width:2;height:75" coordorigin="4,4" coordsize="0,75" path="m4,79l4,4e" filled="false" stroked="true" strokeweight=".418867pt" strokecolor="#d9d9d9">
                <v:path arrowok="t"/>
              </v:shape>
            </v:group>
          </v:group>
        </w:pict>
      </w:r>
      <w:r>
        <w:rPr>
          <w:rFonts w:ascii="Segoe UI"/>
          <w:sz w:val="8"/>
        </w:rPr>
      </w:r>
      <w:r>
        <w:rPr>
          <w:rFonts w:ascii="Segoe UI"/>
          <w:sz w:val="8"/>
        </w:rPr>
        <w:tab/>
      </w:r>
      <w:r>
        <w:rPr>
          <w:rFonts w:ascii="Segoe UI"/>
          <w:sz w:val="8"/>
        </w:rPr>
        <w:pict>
          <v:group style="width:.45pt;height:4.2pt;mso-position-horizontal-relative:char;mso-position-vertical-relative:line" coordorigin="0,0" coordsize="9,84">
            <v:group style="position:absolute;left:4;top:4;width:2;height:75" coordorigin="4,4" coordsize="2,75">
              <v:shape style="position:absolute;left:4;top:4;width:2;height:75" coordorigin="4,4" coordsize="0,75" path="m4,79l4,4e" filled="false" stroked="true" strokeweight=".418867pt" strokecolor="#d9d9d9">
                <v:path arrowok="t"/>
              </v:shape>
            </v:group>
          </v:group>
        </w:pict>
      </w:r>
      <w:r>
        <w:rPr>
          <w:rFonts w:ascii="Segoe UI"/>
          <w:sz w:val="8"/>
        </w:rPr>
      </w:r>
    </w:p>
    <w:p>
      <w:pPr>
        <w:spacing w:before="0"/>
        <w:ind w:left="3157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200.209534pt;margin-top:-4.784709pt;width:.1pt;height:149.7pt;mso-position-horizontal-relative:page;mso-position-vertical-relative:paragraph;z-index:2344" coordorigin="4004,-96" coordsize="2,2994">
            <v:shape style="position:absolute;left:4004;top:-96;width:2;height:2994" coordorigin="4004,-96" coordsize="0,2994" path="m4004,-96l4004,2898e" filled="false" stroked="true" strokeweight=".418867pt" strokecolor="#d9d9d9">
              <v:path arrowok="t"/>
            </v:shape>
            <w10:wrap type="none"/>
          </v:group>
        </w:pict>
      </w:r>
      <w:r>
        <w:rPr/>
        <w:pict>
          <v:group style="position:absolute;margin-left:324.403595pt;margin-top:-4.994243pt;width:83.4pt;height:150.15pt;mso-position-horizontal-relative:page;mso-position-vertical-relative:paragraph;z-index:-285568" coordorigin="6488,-100" coordsize="1668,3003">
            <v:group style="position:absolute;left:7322;top:428;width:2;height:150" coordorigin="7322,428" coordsize="2,150">
              <v:shape style="position:absolute;left:7322;top:428;width:2;height:150" coordorigin="7322,428" coordsize="0,150" path="m7322,578l7322,428e" filled="false" stroked="true" strokeweight=".418867pt" strokecolor="#d9d9d9">
                <v:path arrowok="t"/>
              </v:shape>
            </v:group>
            <v:group style="position:absolute;left:7322;top:727;width:2;height:150" coordorigin="7322,727" coordsize="2,150">
              <v:shape style="position:absolute;left:7322;top:727;width:2;height:150" coordorigin="7322,727" coordsize="0,150" path="m7322,877l7322,727e" filled="false" stroked="true" strokeweight=".418867pt" strokecolor="#d9d9d9">
                <v:path arrowok="t"/>
              </v:shape>
            </v:group>
            <v:group style="position:absolute;left:8151;top:428;width:2;height:2471" coordorigin="8151,428" coordsize="2,2471">
              <v:shape style="position:absolute;left:8151;top:428;width:2;height:2471" coordorigin="8151,428" coordsize="0,2471" path="m8151,2898l8151,428e" filled="false" stroked="true" strokeweight=".418867pt" strokecolor="#d9d9d9">
                <v:path arrowok="t"/>
              </v:shape>
            </v:group>
            <v:group style="position:absolute;left:6492;top:578;width:1659;height:150" coordorigin="6492,578" coordsize="1659,150">
              <v:shape style="position:absolute;left:6492;top:578;width:1659;height:150" coordorigin="6492,578" coordsize="1659,150" path="m8151,727l6492,727,6492,578,8151,578,8151,727xe" filled="true" fillcolor="#c00000" stroked="false">
                <v:path arrowok="t"/>
                <v:fill type="solid"/>
              </v:shape>
            </v:group>
            <v:group style="position:absolute;left:6492;top:2374;width:331;height:150" coordorigin="6492,2374" coordsize="331,150">
              <v:shape style="position:absolute;left:6492;top:2374;width:331;height:150" coordorigin="6492,2374" coordsize="331,150" path="m6823,2524l6492,2524,6492,2374,6823,2374,6823,2524xe" filled="true" fillcolor="#c00000" stroked="false">
                <v:path arrowok="t"/>
                <v:fill type="solid"/>
              </v:shape>
            </v:group>
            <v:group style="position:absolute;left:6492;top:2075;width:331;height:150" coordorigin="6492,2075" coordsize="331,150">
              <v:shape style="position:absolute;left:6492;top:2075;width:331;height:150" coordorigin="6492,2075" coordsize="331,150" path="m6823,2225l6492,2225,6492,2075,6823,2075,6823,2225xe" filled="true" fillcolor="#c00000" stroked="false">
                <v:path arrowok="t"/>
                <v:fill type="solid"/>
              </v:shape>
            </v:group>
            <v:group style="position:absolute;left:6492;top:1775;width:498;height:150" coordorigin="6492,1775" coordsize="498,150">
              <v:shape style="position:absolute;left:6492;top:1775;width:498;height:150" coordorigin="6492,1775" coordsize="498,150" path="m6989,1925l6492,1925,6492,1775,6989,1775,6989,1925xe" filled="true" fillcolor="#c00000" stroked="false">
                <v:path arrowok="t"/>
                <v:fill type="solid"/>
              </v:shape>
            </v:group>
            <v:group style="position:absolute;left:6492;top:1476;width:664;height:150" coordorigin="6492,1476" coordsize="664,150">
              <v:shape style="position:absolute;left:6492;top:1476;width:664;height:150" coordorigin="6492,1476" coordsize="664,150" path="m7155,1626l6492,1626,6492,1476,7155,1476,7155,1626xe" filled="true" fillcolor="#c00000" stroked="false">
                <v:path arrowok="t"/>
                <v:fill type="solid"/>
              </v:shape>
            </v:group>
            <v:group style="position:absolute;left:6492;top:1177;width:664;height:150" coordorigin="6492,1177" coordsize="664,150">
              <v:shape style="position:absolute;left:6492;top:1177;width:664;height:150" coordorigin="6492,1177" coordsize="664,150" path="m7155,1326l6492,1326,6492,1177,7155,1177,7155,1326xe" filled="true" fillcolor="#c00000" stroked="false">
                <v:path arrowok="t"/>
                <v:fill type="solid"/>
              </v:shape>
            </v:group>
            <v:group style="position:absolute;left:6492;top:-96;width:2;height:2994" coordorigin="6492,-96" coordsize="2,2994">
              <v:shape style="position:absolute;left:6492;top:-96;width:2;height:2994" coordorigin="6492,-96" coordsize="0,2994" path="m6492,2898l6492,-96e" filled="false" stroked="true" strokeweight=".418867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8.946686pt;margin-top:-4.784709pt;width:.1pt;height:149.7pt;mso-position-horizontal-relative:page;mso-position-vertical-relative:paragraph;z-index:2392" coordorigin="8979,-96" coordsize="2,2994">
            <v:shape style="position:absolute;left:8979;top:-96;width:2;height:2994" coordorigin="8979,-96" coordsize="0,2994" path="m8979,-96l8979,2898e" filled="false" stroked="true" strokeweight=".418867pt" strokecolor="#d9d9d9">
              <v:path arrowok="t"/>
            </v:shape>
            <w10:wrap type="none"/>
          </v:group>
        </w:pict>
      </w:r>
      <w:r>
        <w:rPr/>
        <w:pict>
          <v:group style="position:absolute;margin-left:490.41452pt;margin-top:-4.784709pt;width:.1pt;height:149.7pt;mso-position-horizontal-relative:page;mso-position-vertical-relative:paragraph;z-index:2416" coordorigin="9808,-96" coordsize="2,2994">
            <v:shape style="position:absolute;left:9808;top:-96;width:2;height:2994" coordorigin="9808,-96" coordsize="0,2994" path="m9808,-96l9808,2898e" filled="false" stroked="true" strokeweight=".418867pt" strokecolor="#d9d9d9">
              <v:path arrowok="t"/>
            </v:shape>
            <w10:wrap type="none"/>
          </v:group>
        </w:pict>
      </w:r>
      <w:r>
        <w:rPr/>
        <w:pict>
          <v:shape style="position:absolute;margin-left:324.613586pt;margin-top:-1.039019pt;width:116.1pt;height:22.45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9"/>
                    <w:gridCol w:w="829"/>
                    <w:gridCol w:w="165"/>
                    <w:gridCol w:w="498"/>
                  </w:tblGrid>
                  <w:tr>
                    <w:trPr>
                      <w:trHeight w:val="149" w:hRule="exact"/>
                    </w:trPr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single" w:sz="3" w:space="0" w:color="D9D9D9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gridSpan w:val="2"/>
                        <w:tcBorders>
                          <w:top w:val="nil" w:sz="6" w:space="0" w:color="auto"/>
                          <w:left w:val="single" w:sz="3" w:space="0" w:color="D9D9D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16.825165pt;margin-top:-4.784704pt;width:107.8pt;height:145.950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"/>
                    <w:gridCol w:w="829"/>
                    <w:gridCol w:w="829"/>
                  </w:tblGrid>
                  <w:tr>
                    <w:trPr>
                      <w:trHeight w:val="2769" w:hRule="exact"/>
                    </w:trPr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single" w:sz="3" w:space="0" w:color="D9D9D9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single" w:sz="3" w:space="0" w:color="D9D9D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1"/>
          <w:w w:val="175"/>
          <w:sz w:val="8"/>
        </w:rPr>
        <w:t>Government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534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Professional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-5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Business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47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Trade-Transport-Utilities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03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shape style="position:absolute;margin-left:324.613586pt;margin-top:-1.046063pt;width:49.75pt;height:101.05pt;mso-position-horizontal-relative:page;mso-position-vertical-relative:paragraph;z-index:2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9"/>
                    <w:gridCol w:w="165"/>
                  </w:tblGrid>
                  <w:tr>
                    <w:trPr>
                      <w:trHeight w:val="150" w:hRule="exact"/>
                    </w:trPr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</w:tr>
                  <w:tr>
                    <w:trPr>
                      <w:trHeight w:val="1871" w:hRule="exact"/>
                    </w:trPr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" w:type="dxa"/>
                        <w:tcBorders>
                          <w:top w:val="nil" w:sz="6" w:space="0" w:color="auto"/>
                          <w:left w:val="single" w:sz="3" w:space="0" w:color="D9D9D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1"/>
          <w:w w:val="175"/>
          <w:sz w:val="8"/>
        </w:rPr>
        <w:t>Manufacturing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67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Educational</w:t>
      </w:r>
      <w:r>
        <w:rPr>
          <w:rFonts w:ascii="Calibri"/>
          <w:color w:val="585858"/>
          <w:spacing w:val="-5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Health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228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Mining-Logging-Construction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051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Other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Services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82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Financial</w:t>
      </w:r>
      <w:r>
        <w:rPr>
          <w:rFonts w:ascii="Calibri"/>
          <w:color w:val="585858"/>
          <w:spacing w:val="-6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Activities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19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Information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701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Leisure</w:t>
      </w:r>
      <w:r>
        <w:rPr>
          <w:rFonts w:ascii="Calibri"/>
          <w:color w:val="585858"/>
          <w:spacing w:val="-3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Hospitality</w:t>
      </w:r>
      <w:r>
        <w:rPr>
          <w:rFonts w:ascii="Calibri"/>
          <w:sz w:val="8"/>
        </w:rPr>
      </w:r>
    </w:p>
    <w:p>
      <w:pPr>
        <w:spacing w:line="240" w:lineRule="auto" w:before="2"/>
        <w:rPr>
          <w:rFonts w:ascii="Calibri" w:hAnsi="Calibri" w:cs="Calibri" w:eastAsia="Calibri"/>
          <w:sz w:val="2"/>
          <w:szCs w:val="2"/>
        </w:rPr>
      </w:pPr>
    </w:p>
    <w:p>
      <w:pPr>
        <w:tabs>
          <w:tab w:pos="5658" w:val="left" w:leader="none"/>
        </w:tabs>
        <w:spacing w:line="80" w:lineRule="atLeast"/>
        <w:ind w:left="4829" w:right="0" w:firstLine="0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sz w:val="8"/>
        </w:rPr>
        <w:pict>
          <v:group style="width:.45pt;height:4.2pt;mso-position-horizontal-relative:char;mso-position-vertical-relative:line" coordorigin="0,0" coordsize="9,84">
            <v:group style="position:absolute;left:4;top:4;width:2;height:75" coordorigin="4,4" coordsize="2,75">
              <v:shape style="position:absolute;left:4;top:4;width:2;height:75" coordorigin="4,4" coordsize="0,75" path="m4,79l4,4e" filled="false" stroked="true" strokeweight=".418867pt" strokecolor="#d9d9d9">
                <v:path arrowok="t"/>
              </v:shape>
            </v:group>
          </v:group>
        </w:pict>
      </w:r>
      <w:r>
        <w:rPr>
          <w:rFonts w:ascii="Calibri"/>
          <w:sz w:val="8"/>
        </w:rPr>
      </w:r>
      <w:r>
        <w:rPr>
          <w:rFonts w:ascii="Calibri"/>
          <w:sz w:val="8"/>
        </w:rPr>
        <w:tab/>
      </w:r>
      <w:r>
        <w:rPr>
          <w:rFonts w:ascii="Calibri"/>
          <w:sz w:val="8"/>
        </w:rPr>
        <w:pict>
          <v:group style="width:.45pt;height:4.2pt;mso-position-horizontal-relative:char;mso-position-vertical-relative:line" coordorigin="0,0" coordsize="9,84">
            <v:group style="position:absolute;left:4;top:4;width:2;height:75" coordorigin="4,4" coordsize="2,75">
              <v:shape style="position:absolute;left:4;top:4;width:2;height:75" coordorigin="4,4" coordsize="0,75" path="m4,79l4,4e" filled="false" stroked="true" strokeweight=".418867pt" strokecolor="#d9d9d9">
                <v:path arrowok="t"/>
              </v:shape>
            </v:group>
          </v:group>
        </w:pict>
      </w:r>
      <w:r>
        <w:rPr>
          <w:rFonts w:ascii="Calibri"/>
          <w:sz w:val="8"/>
        </w:rPr>
      </w:r>
    </w:p>
    <w:p>
      <w:pPr>
        <w:tabs>
          <w:tab w:pos="4653" w:val="left" w:leader="none"/>
          <w:tab w:pos="5535" w:val="left" w:leader="none"/>
          <w:tab w:pos="6456" w:val="left" w:leader="none"/>
          <w:tab w:pos="7214" w:val="left" w:leader="none"/>
          <w:tab w:pos="7991" w:val="left" w:leader="none"/>
          <w:tab w:pos="8820" w:val="left" w:leader="none"/>
          <w:tab w:pos="9649" w:val="left" w:leader="none"/>
        </w:tabs>
        <w:spacing w:before="24"/>
        <w:ind w:left="382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0"/>
          <w:sz w:val="8"/>
        </w:rPr>
        <w:t>-1,500</w:t>
        <w:tab/>
        <w:t>-1,000</w:t>
        <w:tab/>
        <w:t>-500</w:t>
        <w:tab/>
      </w:r>
      <w:r>
        <w:rPr>
          <w:rFonts w:ascii="Calibri"/>
          <w:color w:val="585858"/>
          <w:w w:val="170"/>
          <w:sz w:val="8"/>
        </w:rPr>
        <w:t>0</w:t>
        <w:tab/>
      </w:r>
      <w:r>
        <w:rPr>
          <w:rFonts w:ascii="Calibri"/>
          <w:color w:val="585858"/>
          <w:spacing w:val="-1"/>
          <w:w w:val="170"/>
          <w:sz w:val="8"/>
        </w:rPr>
        <w:t>500</w:t>
        <w:tab/>
        <w:t>1,000</w:t>
        <w:tab/>
        <w:t>1,500</w:t>
        <w:tab/>
      </w:r>
      <w:r>
        <w:rPr>
          <w:rFonts w:ascii="Calibri"/>
          <w:color w:val="585858"/>
          <w:spacing w:val="-1"/>
          <w:w w:val="175"/>
          <w:sz w:val="8"/>
        </w:rPr>
        <w:t>2,000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8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67"/>
        <w:gridCol w:w="1022"/>
        <w:gridCol w:w="1108"/>
        <w:gridCol w:w="1046"/>
        <w:gridCol w:w="1260"/>
      </w:tblGrid>
      <w:tr>
        <w:trPr>
          <w:trHeight w:val="340" w:hRule="exact"/>
        </w:trPr>
        <w:tc>
          <w:tcPr>
            <w:tcW w:w="2799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7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2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8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-989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-318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-671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3"/>
                    <w:gridCol w:w="1012"/>
                    <w:gridCol w:w="997"/>
                    <w:gridCol w:w="1136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7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8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2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4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7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35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35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13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91.1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91.4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36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May:  1999 - 2019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line="81" w:lineRule="exact" w:before="0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10.0%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43" w:lineRule="exact" w:before="0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May 2019</w:t>
      </w:r>
      <w:r>
        <w:rPr>
          <w:rFonts w:ascii="Segoe UI"/>
          <w:sz w:val="20"/>
        </w:rPr>
      </w:r>
    </w:p>
    <w:p>
      <w:pPr>
        <w:tabs>
          <w:tab w:pos="5067" w:val="left" w:leader="none"/>
        </w:tabs>
        <w:spacing w:line="88" w:lineRule="exact" w:before="0"/>
        <w:ind w:left="0" w:right="32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 w:line="88" w:lineRule="exact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7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8.0%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8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337.643097pt;margin-top:-14.133662pt;width:234.35pt;height:91.3pt;mso-position-horizontal-relative:page;mso-position-vertical-relative:paragraph;z-index:2560" coordorigin="6753,-283" coordsize="4687,1826">
            <v:group style="position:absolute;left:6755;top:1478;width:4682;height:2" coordorigin="6755,1478" coordsize="4682,2">
              <v:shape style="position:absolute;left:6755;top:1478;width:4682;height:2" coordorigin="6755,1478" coordsize="4682,0" path="m6755,1478l11437,1478e" filled="false" stroked="true" strokeweight=".239676pt" strokecolor="#d9d9d9">
                <v:path arrowok="t"/>
              </v:shape>
            </v:group>
            <v:group style="position:absolute;left:6755;top:1003;width:4682;height:2" coordorigin="6755,1003" coordsize="4682,2">
              <v:shape style="position:absolute;left:6755;top:1003;width:4682;height:2" coordorigin="6755,1003" coordsize="4682,0" path="m6755,1003l11437,1003e" filled="false" stroked="true" strokeweight=".239676pt" strokecolor="#d9d9d9">
                <v:path arrowok="t"/>
              </v:shape>
            </v:group>
            <v:group style="position:absolute;left:6755;top:528;width:4682;height:2" coordorigin="6755,528" coordsize="4682,2">
              <v:shape style="position:absolute;left:6755;top:528;width:4682;height:2" coordorigin="6755,528" coordsize="4682,0" path="m6755,528l11437,528e" filled="false" stroked="true" strokeweight=".239676pt" strokecolor="#d9d9d9">
                <v:path arrowok="t"/>
              </v:shape>
            </v:group>
            <v:group style="position:absolute;left:6755;top:53;width:4682;height:2" coordorigin="6755,53" coordsize="4682,2">
              <v:shape style="position:absolute;left:6755;top:53;width:4682;height:2" coordorigin="6755,53" coordsize="4682,0" path="m6755,53l11437,53e" filled="false" stroked="true" strokeweight=".239676pt" strokecolor="#d9d9d9">
                <v:path arrowok="t"/>
              </v:shape>
            </v:group>
            <v:group style="position:absolute;left:6950;top:-98;width:4292;height:1629" coordorigin="6950,-98" coordsize="4292,1629">
              <v:shape style="position:absolute;left:6950;top:-98;width:4292;height:1629" coordorigin="6950,-98" coordsize="4292,1629" path="m6950,1383l6989,1305,7028,1223,7067,1139,7087,1096,7106,1054,7145,971,7185,890,7224,813,7263,742,7302,678,7341,623,7399,558,7458,509,7516,473,7575,446,7633,423,7653,416,7672,409,7692,402,7711,394,7731,386,7750,378,7809,362,7887,349,7926,344,7945,342,8023,328,8082,310,8140,279,8199,229,8257,166,8296,121,8316,98,8374,35,8433,-13,8491,-39,8511,-41,8528,-40,8602,-20,8664,13,8727,61,8789,123,8829,173,8867,229,8901,291,8940,387,8960,447,8979,513,8999,584,9018,659,9038,738,9057,818,9077,899,9096,979,9116,1059,9135,1135,9155,1208,9174,1277,9194,1339,9233,1442,9272,1509,9311,1531,9330,1527,9389,1464,9428,1388,9467,1293,9506,1186,9545,1072,9564,1014,9603,903,9642,802,9681,718,9701,681,9720,642,9740,603,9759,563,9779,522,9798,482,9818,441,9857,362,9896,287,9935,217,9974,156,10013,106,10071,54,10110,40,10130,41,10188,64,10247,110,10286,146,10305,164,10364,213,10422,242,10442,245,10461,244,10520,218,10579,169,10637,106,10676,61,10696,39,10754,-23,10813,-70,10871,-94,10910,-98,10930,-97,11008,-81,11066,-60,11125,-36,11144,-28,11164,-20,11183,-12,11203,-5,11222,1,11242,6e" filled="false" stroked="true" strokeweight="1.179477pt" strokecolor="#000000">
                <v:path arrowok="t"/>
                <v:stroke dashstyle="longDash"/>
              </v:shape>
            </v:group>
            <v:group style="position:absolute;left:6950;top:-271;width:4292;height:1564" coordorigin="6950,-271" coordsize="4292,1564">
              <v:shape style="position:absolute;left:6950;top:-271;width:4292;height:1564" coordorigin="6950,-271" coordsize="4292,1564" path="m6950,766l7009,707,7067,647,7087,627,7106,607,7165,547,7223,489,7282,435,7340,386,7399,344,7457,309,7516,277,7535,267,7555,257,7614,226,7672,190,7731,148,7789,95,7848,31,7906,-37,7926,-59,7984,-124,8043,-181,8101,-222,8160,-247,8218,-263,8296,-271,8316,-270,8394,-253,8452,-226,8511,-184,8569,-124,8608,-75,8647,-19,8686,42,8725,108,8764,177,8804,249,8843,322,8882,396,8901,433,8940,515,8979,611,9018,716,9057,824,9077,878,9116,984,9155,1081,9194,1165,9233,1232,9291,1288,9311,1293,9330,1291,9389,1254,9428,1207,9467,1146,9506,1077,9545,1003,9564,966,9584,928,9623,857,9662,793,9701,739,9720,711,9759,654,9798,595,9818,566,9837,536,9876,478,9915,421,9954,369,9993,320,10052,260,10111,217,10169,194,10247,182,10306,180,10325,179,10403,169,10462,148,10520,112,10579,65,10637,12,10657,-6,10715,-57,10774,-101,10832,-131,10910,-143,10930,-142,11008,-126,11066,-105,11125,-82,11144,-74,11164,-67,11183,-59,11203,-53,11222,-47,11242,-42e" filled="false" stroked="true" strokeweight="1.17802pt" strokecolor="#7e7e7e">
                <v:path arrowok="t"/>
              </v:shape>
            </v:group>
            <v:group style="position:absolute;left:6950;top:98;width:1561;height:953" coordorigin="6950,98" coordsize="1561,953">
              <v:shape style="position:absolute;left:6950;top:98;width:1561;height:953" coordorigin="6950,98" coordsize="1561,953" path="m6950,1050l6989,996,7028,937,7067,876,7087,845,7106,814,7145,754,7184,696,7223,643,7262,596,7321,541,7379,512,7418,509,7438,511,7496,529,7555,555,7575,564,7633,584,7672,589,7692,588,7750,565,7809,515,7867,446,7906,395,7945,341,7965,315,8004,264,8043,217,8101,162,8161,128,8227,109,8296,100,8362,98,8383,98,8403,99,8423,100,8441,101,8458,101,8473,102,8488,102,8500,102,8511,101e" filled="false" stroked="true" strokeweight="1.2038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.025711pt;margin-top:-3.541159pt;width:238.6pt;height:133.85pt;mso-position-horizontal-relative:page;mso-position-vertical-relative:paragraph;z-index:2584" coordorigin="1081,-71" coordsize="4772,2677">
            <v:group style="position:absolute;left:5793;top:1995;width:57;height:2" coordorigin="5793,1995" coordsize="57,2">
              <v:shape style="position:absolute;left:5793;top:1995;width:57;height:2" coordorigin="5793,1995" coordsize="57,0" path="m5793,1995l5849,1995e" filled="false" stroked="true" strokeweight=".240722pt" strokecolor="#d9d9d9">
                <v:path arrowok="t"/>
              </v:shape>
            </v:group>
            <v:group style="position:absolute;left:5566;top:1995;width:113;height:2" coordorigin="5566,1995" coordsize="113,2">
              <v:shape style="position:absolute;left:5566;top:1995;width:113;height:2" coordorigin="5566,1995" coordsize="113,0" path="m5566,1995l5679,1995e" filled="false" stroked="true" strokeweight=".240722pt" strokecolor="#d9d9d9">
                <v:path arrowok="t"/>
              </v:shape>
            </v:group>
            <v:group style="position:absolute;left:5679;top:1630;width:114;height:973" coordorigin="5679,1630" coordsize="114,973">
              <v:shape style="position:absolute;left:5679;top:1630;width:114;height:973" coordorigin="5679,1630" coordsize="114,973" path="m5793,2603l5679,2603,5679,1630,5793,1630,5793,2603xe" filled="true" fillcolor="#c00000" stroked="false">
                <v:path arrowok="t"/>
                <v:fill type="solid"/>
              </v:shape>
            </v:group>
            <v:group style="position:absolute;left:5339;top:1995;width:114;height:2" coordorigin="5339,1995" coordsize="114,2">
              <v:shape style="position:absolute;left:5339;top:1995;width:114;height:2" coordorigin="5339,1995" coordsize="114,0" path="m5339,1995l5453,1995e" filled="false" stroked="true" strokeweight=".240722pt" strokecolor="#d9d9d9">
                <v:path arrowok="t"/>
              </v:shape>
            </v:group>
            <v:group style="position:absolute;left:5339;top:1387;width:511;height:2" coordorigin="5339,1387" coordsize="511,2">
              <v:shape style="position:absolute;left:5339;top:1387;width:511;height:2" coordorigin="5339,1387" coordsize="511,0" path="m5339,1387l5849,1387e" filled="false" stroked="true" strokeweight=".240722pt" strokecolor="#d9d9d9">
                <v:path arrowok="t"/>
              </v:shape>
            </v:group>
            <v:group style="position:absolute;left:5453;top:1448;width:114;height:1155" coordorigin="5453,1448" coordsize="114,1155">
              <v:shape style="position:absolute;left:5453;top:1448;width:114;height:1155" coordorigin="5453,1448" coordsize="114,1155" path="m5566,2603l5453,2603,5453,1448,5566,1448,5566,2603xe" filled="true" fillcolor="#c00000" stroked="false">
                <v:path arrowok="t"/>
                <v:fill type="solid"/>
              </v:shape>
            </v:group>
            <v:group style="position:absolute;left:5112;top:1995;width:114;height:2" coordorigin="5112,1995" coordsize="114,2">
              <v:shape style="position:absolute;left:5112;top:1995;width:114;height:2" coordorigin="5112,1995" coordsize="114,0" path="m5112,1995l5225,1995e" filled="false" stroked="true" strokeweight=".240722pt" strokecolor="#d9d9d9">
                <v:path arrowok="t"/>
              </v:shape>
            </v:group>
            <v:group style="position:absolute;left:5112;top:1387;width:114;height:2" coordorigin="5112,1387" coordsize="114,2">
              <v:shape style="position:absolute;left:5112;top:1387;width:114;height:2" coordorigin="5112,1387" coordsize="114,0" path="m5112,1387l5225,1387e" filled="false" stroked="true" strokeweight=".240722pt" strokecolor="#d9d9d9">
                <v:path arrowok="t"/>
              </v:shape>
            </v:group>
            <v:group style="position:absolute;left:5225;top:1357;width:114;height:1246" coordorigin="5225,1357" coordsize="114,1246">
              <v:shape style="position:absolute;left:5225;top:1357;width:114;height:1246" coordorigin="5225,1357" coordsize="114,1246" path="m5339,2603l5225,2603,5225,1357,5339,1357,5339,2603xe" filled="true" fillcolor="#c00000" stroked="false">
                <v:path arrowok="t"/>
                <v:fill type="solid"/>
              </v:shape>
            </v:group>
            <v:group style="position:absolute;left:4885;top:1995;width:113;height:2" coordorigin="4885,1995" coordsize="113,2">
              <v:shape style="position:absolute;left:4885;top:1995;width:113;height:2" coordorigin="4885,1995" coordsize="113,0" path="m4885,1995l4998,1995e" filled="false" stroked="true" strokeweight=".240722pt" strokecolor="#d9d9d9">
                <v:path arrowok="t"/>
              </v:shape>
            </v:group>
            <v:group style="position:absolute;left:4885;top:1387;width:113;height:2" coordorigin="4885,1387" coordsize="113,2">
              <v:shape style="position:absolute;left:4885;top:1387;width:113;height:2" coordorigin="4885,1387" coordsize="113,0" path="m4885,1387l4998,1387e" filled="false" stroked="true" strokeweight=".240722pt" strokecolor="#d9d9d9">
                <v:path arrowok="t"/>
              </v:shape>
            </v:group>
            <v:group style="position:absolute;left:4998;top:1205;width:114;height:1398" coordorigin="4998,1205" coordsize="114,1398">
              <v:shape style="position:absolute;left:4998;top:1205;width:114;height:1398" coordorigin="4998,1205" coordsize="114,1398" path="m5112,2603l4998,2603,4998,1205,5112,1205,5112,2603xe" filled="true" fillcolor="#c00000" stroked="false">
                <v:path arrowok="t"/>
                <v:fill type="solid"/>
              </v:shape>
            </v:group>
            <v:group style="position:absolute;left:4658;top:1995;width:114;height:2" coordorigin="4658,1995" coordsize="114,2">
              <v:shape style="position:absolute;left:4658;top:1995;width:114;height:2" coordorigin="4658,1995" coordsize="114,0" path="m4658,1995l4772,1995e" filled="false" stroked="true" strokeweight=".240722pt" strokecolor="#d9d9d9">
                <v:path arrowok="t"/>
              </v:shape>
            </v:group>
            <v:group style="position:absolute;left:4658;top:1387;width:114;height:2" coordorigin="4658,1387" coordsize="114,2">
              <v:shape style="position:absolute;left:4658;top:1387;width:114;height:2" coordorigin="4658,1387" coordsize="114,0" path="m4658,1387l4772,1387e" filled="false" stroked="true" strokeweight=".240722pt" strokecolor="#d9d9d9">
                <v:path arrowok="t"/>
              </v:shape>
            </v:group>
            <v:group style="position:absolute;left:4772;top:871;width:114;height:1732" coordorigin="4772,871" coordsize="114,1732">
              <v:shape style="position:absolute;left:4772;top:871;width:114;height:1732" coordorigin="4772,871" coordsize="114,1732" path="m4885,2603l4772,2603,4772,871,4885,871,4885,2603xe" filled="true" fillcolor="#c00000" stroked="false">
                <v:path arrowok="t"/>
                <v:fill type="solid"/>
              </v:shape>
            </v:group>
            <v:group style="position:absolute;left:4431;top:1995;width:114;height:2" coordorigin="4431,1995" coordsize="114,2">
              <v:shape style="position:absolute;left:4431;top:1995;width:114;height:2" coordorigin="4431,1995" coordsize="114,0" path="m4431,1995l4544,1995e" filled="false" stroked="true" strokeweight=".240722pt" strokecolor="#d9d9d9">
                <v:path arrowok="t"/>
              </v:shape>
            </v:group>
            <v:group style="position:absolute;left:4431;top:1387;width:114;height:2" coordorigin="4431,1387" coordsize="114,2">
              <v:shape style="position:absolute;left:4431;top:1387;width:114;height:2" coordorigin="4431,1387" coordsize="114,0" path="m4431,1387l4544,1387e" filled="false" stroked="true" strokeweight=".240722pt" strokecolor="#d9d9d9">
                <v:path arrowok="t"/>
              </v:shape>
            </v:group>
            <v:group style="position:absolute;left:4658;top:780;width:1192;height:2" coordorigin="4658,780" coordsize="1192,2">
              <v:shape style="position:absolute;left:4658;top:780;width:1192;height:2" coordorigin="4658,780" coordsize="1192,0" path="m4658,780l5849,780e" filled="false" stroked="true" strokeweight=".240722pt" strokecolor="#d9d9d9">
                <v:path arrowok="t"/>
              </v:shape>
            </v:group>
            <v:group style="position:absolute;left:4431;top:780;width:114;height:2" coordorigin="4431,780" coordsize="114,2">
              <v:shape style="position:absolute;left:4431;top:780;width:114;height:2" coordorigin="4431,780" coordsize="114,0" path="m4431,780l4544,780e" filled="false" stroked="true" strokeweight=".240722pt" strokecolor="#d9d9d9">
                <v:path arrowok="t"/>
              </v:shape>
            </v:group>
            <v:group style="position:absolute;left:4544;top:749;width:114;height:1854" coordorigin="4544,749" coordsize="114,1854">
              <v:shape style="position:absolute;left:4544;top:749;width:114;height:1854" coordorigin="4544,749" coordsize="114,1854" path="m4658,2603l4544,2603,4544,749,4658,749,4658,2603xe" filled="true" fillcolor="#c00000" stroked="false">
                <v:path arrowok="t"/>
                <v:fill type="solid"/>
              </v:shape>
            </v:group>
            <v:group style="position:absolute;left:4204;top:1995;width:114;height:2" coordorigin="4204,1995" coordsize="114,2">
              <v:shape style="position:absolute;left:4204;top:1995;width:114;height:2" coordorigin="4204,1995" coordsize="114,0" path="m4204,1995l4317,1995e" filled="false" stroked="true" strokeweight=".240722pt" strokecolor="#d9d9d9">
                <v:path arrowok="t"/>
              </v:shape>
            </v:group>
            <v:group style="position:absolute;left:4204;top:1387;width:114;height:2" coordorigin="4204,1387" coordsize="114,2">
              <v:shape style="position:absolute;left:4204;top:1387;width:114;height:2" coordorigin="4204,1387" coordsize="114,0" path="m4204,1387l4317,1387e" filled="false" stroked="true" strokeweight=".240722pt" strokecolor="#d9d9d9">
                <v:path arrowok="t"/>
              </v:shape>
            </v:group>
            <v:group style="position:absolute;left:4204;top:780;width:114;height:2" coordorigin="4204,780" coordsize="114,2">
              <v:shape style="position:absolute;left:4204;top:780;width:114;height:2" coordorigin="4204,780" coordsize="114,0" path="m4204,780l4317,780e" filled="false" stroked="true" strokeweight=".240722pt" strokecolor="#d9d9d9">
                <v:path arrowok="t"/>
              </v:shape>
            </v:group>
            <v:group style="position:absolute;left:3977;top:172;width:1873;height:2" coordorigin="3977,172" coordsize="1873,2">
              <v:shape style="position:absolute;left:3977;top:172;width:1873;height:2" coordorigin="3977,172" coordsize="1873,0" path="m3977,172l5849,172e" filled="false" stroked="true" strokeweight=".240722pt" strokecolor="#d9d9d9">
                <v:path arrowok="t"/>
              </v:shape>
            </v:group>
            <v:group style="position:absolute;left:4317;top:203;width:114;height:2400" coordorigin="4317,203" coordsize="114,2400">
              <v:shape style="position:absolute;left:4317;top:203;width:114;height:2400" coordorigin="4317,203" coordsize="114,2400" path="m4431,2603l4317,2603,4317,203,4431,203,4431,2603xe" filled="true" fillcolor="#c00000" stroked="false">
                <v:path arrowok="t"/>
                <v:fill type="solid"/>
              </v:shape>
            </v:group>
            <v:group style="position:absolute;left:3977;top:1995;width:114;height:2" coordorigin="3977,1995" coordsize="114,2">
              <v:shape style="position:absolute;left:3977;top:1995;width:114;height:2" coordorigin="3977,1995" coordsize="114,0" path="m3977,1995l4091,1995e" filled="false" stroked="true" strokeweight=".240722pt" strokecolor="#d9d9d9">
                <v:path arrowok="t"/>
              </v:shape>
            </v:group>
            <v:group style="position:absolute;left:3977;top:1387;width:114;height:2" coordorigin="3977,1387" coordsize="114,2">
              <v:shape style="position:absolute;left:3977;top:1387;width:114;height:2" coordorigin="3977,1387" coordsize="114,0" path="m3977,1387l4091,1387e" filled="false" stroked="true" strokeweight=".240722pt" strokecolor="#d9d9d9">
                <v:path arrowok="t"/>
              </v:shape>
            </v:group>
            <v:group style="position:absolute;left:3977;top:780;width:114;height:2" coordorigin="3977,780" coordsize="114,2">
              <v:shape style="position:absolute;left:3977;top:780;width:114;height:2" coordorigin="3977,780" coordsize="114,0" path="m3977,780l4091,780e" filled="false" stroked="true" strokeweight=".240722pt" strokecolor="#d9d9d9">
                <v:path arrowok="t"/>
              </v:shape>
            </v:group>
            <v:group style="position:absolute;left:4091;top:293;width:113;height:2310" coordorigin="4091,293" coordsize="113,2310">
              <v:shape style="position:absolute;left:4091;top:293;width:113;height:2310" coordorigin="4091,293" coordsize="113,2310" path="m4204,2603l4091,2603,4091,293,4204,293,4204,2603xe" filled="true" fillcolor="#c00000" stroked="false">
                <v:path arrowok="t"/>
                <v:fill type="solid"/>
              </v:shape>
            </v:group>
            <v:group style="position:absolute;left:3750;top:1995;width:114;height:2" coordorigin="3750,1995" coordsize="114,2">
              <v:shape style="position:absolute;left:3750;top:1995;width:114;height:2" coordorigin="3750,1995" coordsize="114,0" path="m3750,1995l3864,1995e" filled="false" stroked="true" strokeweight=".240722pt" strokecolor="#d9d9d9">
                <v:path arrowok="t"/>
              </v:shape>
            </v:group>
            <v:group style="position:absolute;left:3750;top:1387;width:114;height:2" coordorigin="3750,1387" coordsize="114,2">
              <v:shape style="position:absolute;left:3750;top:1387;width:114;height:2" coordorigin="3750,1387" coordsize="114,0" path="m3750,1387l3864,1387e" filled="false" stroked="true" strokeweight=".240722pt" strokecolor="#d9d9d9">
                <v:path arrowok="t"/>
              </v:shape>
            </v:group>
            <v:group style="position:absolute;left:3750;top:780;width:114;height:2" coordorigin="3750,780" coordsize="114,2">
              <v:shape style="position:absolute;left:3750;top:780;width:114;height:2" coordorigin="3750,780" coordsize="114,0" path="m3750,780l3864,780e" filled="false" stroked="true" strokeweight=".240722pt" strokecolor="#d9d9d9">
                <v:path arrowok="t"/>
              </v:shape>
            </v:group>
            <v:group style="position:absolute;left:3750;top:172;width:114;height:2" coordorigin="3750,172" coordsize="114,2">
              <v:shape style="position:absolute;left:3750;top:172;width:114;height:2" coordorigin="3750,172" coordsize="114,0" path="m3750,172l3864,172e" filled="false" stroked="true" strokeweight=".240722pt" strokecolor="#d9d9d9">
                <v:path arrowok="t"/>
              </v:shape>
            </v:group>
            <v:group style="position:absolute;left:3864;top:-71;width:114;height:2674" coordorigin="3864,-71" coordsize="114,2674">
              <v:shape style="position:absolute;left:3864;top:-71;width:114;height:2674" coordorigin="3864,-71" coordsize="114,2674" path="m3977,2603l3864,2603,3864,-71,3977,-71,3977,2603xe" filled="true" fillcolor="#c00000" stroked="false">
                <v:path arrowok="t"/>
                <v:fill type="solid"/>
              </v:shape>
            </v:group>
            <v:group style="position:absolute;left:3523;top:1995;width:114;height:2" coordorigin="3523,1995" coordsize="114,2">
              <v:shape style="position:absolute;left:3523;top:1995;width:114;height:2" coordorigin="3523,1995" coordsize="114,0" path="m3523,1995l3636,1995e" filled="false" stroked="true" strokeweight=".240722pt" strokecolor="#d9d9d9">
                <v:path arrowok="t"/>
              </v:shape>
            </v:group>
            <v:group style="position:absolute;left:3523;top:1387;width:114;height:2" coordorigin="3523,1387" coordsize="114,2">
              <v:shape style="position:absolute;left:3523;top:1387;width:114;height:2" coordorigin="3523,1387" coordsize="114,0" path="m3523,1387l3636,1387e" filled="false" stroked="true" strokeweight=".240722pt" strokecolor="#d9d9d9">
                <v:path arrowok="t"/>
              </v:shape>
            </v:group>
            <v:group style="position:absolute;left:3523;top:780;width:114;height:2" coordorigin="3523,780" coordsize="114,2">
              <v:shape style="position:absolute;left:3523;top:780;width:114;height:2" coordorigin="3523,780" coordsize="114,0" path="m3523,780l3636,780e" filled="false" stroked="true" strokeweight=".240722pt" strokecolor="#d9d9d9">
                <v:path arrowok="t"/>
              </v:shape>
            </v:group>
            <v:group style="position:absolute;left:3523;top:172;width:114;height:2" coordorigin="3523,172" coordsize="114,2">
              <v:shape style="position:absolute;left:3523;top:172;width:114;height:2" coordorigin="3523,172" coordsize="114,0" path="m3523,172l3636,172e" filled="false" stroked="true" strokeweight=".240722pt" strokecolor="#d9d9d9">
                <v:path arrowok="t"/>
              </v:shape>
            </v:group>
            <v:group style="position:absolute;left:3636;top:81;width:114;height:2522" coordorigin="3636,81" coordsize="114,2522">
              <v:shape style="position:absolute;left:3636;top:81;width:114;height:2522" coordorigin="3636,81" coordsize="114,2522" path="m3750,2603l3636,2603,3636,81,3750,81,3750,2603xe" filled="true" fillcolor="#c00000" stroked="false">
                <v:path arrowok="t"/>
                <v:fill type="solid"/>
              </v:shape>
            </v:group>
            <v:group style="position:absolute;left:3296;top:1995;width:114;height:2" coordorigin="3296,1995" coordsize="114,2">
              <v:shape style="position:absolute;left:3296;top:1995;width:114;height:2" coordorigin="3296,1995" coordsize="114,0" path="m3296,1995l3410,1995e" filled="false" stroked="true" strokeweight=".240722pt" strokecolor="#d9d9d9">
                <v:path arrowok="t"/>
              </v:shape>
            </v:group>
            <v:group style="position:absolute;left:3296;top:1387;width:114;height:2" coordorigin="3296,1387" coordsize="114,2">
              <v:shape style="position:absolute;left:3296;top:1387;width:114;height:2" coordorigin="3296,1387" coordsize="114,0" path="m3296,1387l3410,1387e" filled="false" stroked="true" strokeweight=".240722pt" strokecolor="#d9d9d9">
                <v:path arrowok="t"/>
              </v:shape>
            </v:group>
            <v:group style="position:absolute;left:1083;top:780;width:2327;height:2" coordorigin="1083,780" coordsize="2327,2">
              <v:shape style="position:absolute;left:1083;top:780;width:2327;height:2" coordorigin="1083,780" coordsize="2327,0" path="m1083,780l3410,780e" filled="false" stroked="true" strokeweight=".240722pt" strokecolor="#d9d9d9">
                <v:path arrowok="t"/>
              </v:shape>
            </v:group>
            <v:group style="position:absolute;left:1083;top:172;width:2327;height:2" coordorigin="1083,172" coordsize="2327,2">
              <v:shape style="position:absolute;left:1083;top:172;width:2327;height:2" coordorigin="1083,172" coordsize="2327,0" path="m1083,172l3410,172e" filled="false" stroked="true" strokeweight=".240722pt" strokecolor="#d9d9d9">
                <v:path arrowok="t"/>
              </v:shape>
            </v:group>
            <v:group style="position:absolute;left:3410;top:21;width:113;height:2583" coordorigin="3410,21" coordsize="113,2583">
              <v:shape style="position:absolute;left:3410;top:21;width:113;height:2583" coordorigin="3410,21" coordsize="113,2583" path="m3523,2603l3410,2603,3410,21,3523,21,3523,2603xe" filled="true" fillcolor="#c00000" stroked="false">
                <v:path arrowok="t"/>
                <v:fill type="solid"/>
              </v:shape>
            </v:group>
            <v:group style="position:absolute;left:3069;top:1995;width:114;height:2" coordorigin="3069,1995" coordsize="114,2">
              <v:shape style="position:absolute;left:3069;top:1995;width:114;height:2" coordorigin="3069,1995" coordsize="114,0" path="m3069,1995l3183,1995e" filled="false" stroked="true" strokeweight=".240722pt" strokecolor="#d9d9d9">
                <v:path arrowok="t"/>
              </v:shape>
            </v:group>
            <v:group style="position:absolute;left:3069;top:1387;width:114;height:2" coordorigin="3069,1387" coordsize="114,2">
              <v:shape style="position:absolute;left:3069;top:1387;width:114;height:2" coordorigin="3069,1387" coordsize="114,0" path="m3069,1387l3183,1387e" filled="false" stroked="true" strokeweight=".240722pt" strokecolor="#d9d9d9">
                <v:path arrowok="t"/>
              </v:shape>
            </v:group>
            <v:group style="position:absolute;left:3183;top:1114;width:114;height:1489" coordorigin="3183,1114" coordsize="114,1489">
              <v:shape style="position:absolute;left:3183;top:1114;width:114;height:1489" coordorigin="3183,1114" coordsize="114,1489" path="m3296,2603l3183,2603,3183,1114,3296,1114,3296,2603xe" filled="true" fillcolor="#c00000" stroked="false">
                <v:path arrowok="t"/>
                <v:fill type="solid"/>
              </v:shape>
            </v:group>
            <v:group style="position:absolute;left:2842;top:1995;width:114;height:2" coordorigin="2842,1995" coordsize="114,2">
              <v:shape style="position:absolute;left:2842;top:1995;width:114;height:2" coordorigin="2842,1995" coordsize="114,0" path="m2842,1995l2955,1995e" filled="false" stroked="true" strokeweight=".240722pt" strokecolor="#d9d9d9">
                <v:path arrowok="t"/>
              </v:shape>
            </v:group>
            <v:group style="position:absolute;left:2842;top:1387;width:114;height:2" coordorigin="2842,1387" coordsize="114,2">
              <v:shape style="position:absolute;left:2842;top:1387;width:114;height:2" coordorigin="2842,1387" coordsize="114,0" path="m2842,1387l2955,1387e" filled="false" stroked="true" strokeweight=".240722pt" strokecolor="#d9d9d9">
                <v:path arrowok="t"/>
              </v:shape>
            </v:group>
            <v:group style="position:absolute;left:2955;top:992;width:114;height:1611" coordorigin="2955,992" coordsize="114,1611">
              <v:shape style="position:absolute;left:2955;top:992;width:114;height:1611" coordorigin="2955,992" coordsize="114,1611" path="m3069,2603l2955,2603,2955,992,3069,992,3069,2603xe" filled="true" fillcolor="#c00000" stroked="false">
                <v:path arrowok="t"/>
                <v:fill type="solid"/>
              </v:shape>
            </v:group>
            <v:group style="position:absolute;left:2615;top:1995;width:113;height:2" coordorigin="2615,1995" coordsize="113,2">
              <v:shape style="position:absolute;left:2615;top:1995;width:113;height:2" coordorigin="2615,1995" coordsize="113,0" path="m2615,1995l2728,1995e" filled="false" stroked="true" strokeweight=".240722pt" strokecolor="#d9d9d9">
                <v:path arrowok="t"/>
              </v:shape>
            </v:group>
            <v:group style="position:absolute;left:2615;top:1387;width:113;height:2" coordorigin="2615,1387" coordsize="113,2">
              <v:shape style="position:absolute;left:2615;top:1387;width:113;height:2" coordorigin="2615,1387" coordsize="113,0" path="m2615,1387l2728,1387e" filled="false" stroked="true" strokeweight=".240722pt" strokecolor="#d9d9d9">
                <v:path arrowok="t"/>
              </v:shape>
            </v:group>
            <v:group style="position:absolute;left:2728;top:1175;width:114;height:1429" coordorigin="2728,1175" coordsize="114,1429">
              <v:shape style="position:absolute;left:2728;top:1175;width:114;height:1429" coordorigin="2728,1175" coordsize="114,1429" path="m2842,2603l2728,2603,2728,1175,2842,1175,2842,2603xe" filled="true" fillcolor="#c00000" stroked="false">
                <v:path arrowok="t"/>
                <v:fill type="solid"/>
              </v:shape>
            </v:group>
            <v:group style="position:absolute;left:2388;top:1995;width:114;height:2" coordorigin="2388,1995" coordsize="114,2">
              <v:shape style="position:absolute;left:2388;top:1995;width:114;height:2" coordorigin="2388,1995" coordsize="114,0" path="m2388,1995l2502,1995e" filled="false" stroked="true" strokeweight=".240722pt" strokecolor="#d9d9d9">
                <v:path arrowok="t"/>
              </v:shape>
            </v:group>
            <v:group style="position:absolute;left:2388;top:1387;width:114;height:2" coordorigin="2388,1387" coordsize="114,2">
              <v:shape style="position:absolute;left:2388;top:1387;width:114;height:2" coordorigin="2388,1387" coordsize="114,0" path="m2388,1387l2502,1387e" filled="false" stroked="true" strokeweight=".240722pt" strokecolor="#d9d9d9">
                <v:path arrowok="t"/>
              </v:shape>
            </v:group>
            <v:group style="position:absolute;left:2502;top:1205;width:114;height:1398" coordorigin="2502,1205" coordsize="114,1398">
              <v:shape style="position:absolute;left:2502;top:1205;width:114;height:1398" coordorigin="2502,1205" coordsize="114,1398" path="m2615,2603l2502,2603,2502,1205,2615,1205,2615,2603xe" filled="true" fillcolor="#c00000" stroked="false">
                <v:path arrowok="t"/>
                <v:fill type="solid"/>
              </v:shape>
            </v:group>
            <v:group style="position:absolute;left:2161;top:1995;width:114;height:2" coordorigin="2161,1995" coordsize="114,2">
              <v:shape style="position:absolute;left:2161;top:1995;width:114;height:2" coordorigin="2161,1995" coordsize="114,0" path="m2161,1995l2274,1995e" filled="false" stroked="true" strokeweight=".240722pt" strokecolor="#d9d9d9">
                <v:path arrowok="t"/>
              </v:shape>
            </v:group>
            <v:group style="position:absolute;left:2161;top:1387;width:114;height:2" coordorigin="2161,1387" coordsize="114,2">
              <v:shape style="position:absolute;left:2161;top:1387;width:114;height:2" coordorigin="2161,1387" coordsize="114,0" path="m2161,1387l2274,1387e" filled="false" stroked="true" strokeweight=".240722pt" strokecolor="#d9d9d9">
                <v:path arrowok="t"/>
              </v:shape>
            </v:group>
            <v:group style="position:absolute;left:2274;top:992;width:114;height:1611" coordorigin="2274,992" coordsize="114,1611">
              <v:shape style="position:absolute;left:2274;top:992;width:114;height:1611" coordorigin="2274,992" coordsize="114,1611" path="m2388,2603l2274,2603,2274,992,2388,992,2388,2603xe" filled="true" fillcolor="#c00000" stroked="false">
                <v:path arrowok="t"/>
                <v:fill type="solid"/>
              </v:shape>
            </v:group>
            <v:group style="position:absolute;left:1934;top:1995;width:113;height:2" coordorigin="1934,1995" coordsize="113,2">
              <v:shape style="position:absolute;left:1934;top:1995;width:113;height:2" coordorigin="1934,1995" coordsize="113,0" path="m1934,1995l2047,1995e" filled="false" stroked="true" strokeweight=".240722pt" strokecolor="#d9d9d9">
                <v:path arrowok="t"/>
              </v:shape>
            </v:group>
            <v:group style="position:absolute;left:1934;top:1387;width:113;height:2" coordorigin="1934,1387" coordsize="113,2">
              <v:shape style="position:absolute;left:1934;top:1387;width:113;height:2" coordorigin="1934,1387" coordsize="113,0" path="m1934,1387l2047,1387e" filled="false" stroked="true" strokeweight=".240722pt" strokecolor="#d9d9d9">
                <v:path arrowok="t"/>
              </v:shape>
            </v:group>
            <v:group style="position:absolute;left:2047;top:902;width:114;height:1702" coordorigin="2047,902" coordsize="114,1702">
              <v:shape style="position:absolute;left:2047;top:902;width:114;height:1702" coordorigin="2047,902" coordsize="114,1702" path="m2161,2603l2047,2603,2047,902,2161,902,2161,2603xe" filled="true" fillcolor="#c00000" stroked="false">
                <v:path arrowok="t"/>
                <v:fill type="solid"/>
              </v:shape>
            </v:group>
            <v:group style="position:absolute;left:1707;top:1995;width:114;height:2" coordorigin="1707,1995" coordsize="114,2">
              <v:shape style="position:absolute;left:1707;top:1995;width:114;height:2" coordorigin="1707,1995" coordsize="114,0" path="m1707,1995l1821,1995e" filled="false" stroked="true" strokeweight=".240722pt" strokecolor="#d9d9d9">
                <v:path arrowok="t"/>
              </v:shape>
            </v:group>
            <v:group style="position:absolute;left:1707;top:1387;width:114;height:2" coordorigin="1707,1387" coordsize="114,2">
              <v:shape style="position:absolute;left:1707;top:1387;width:114;height:2" coordorigin="1707,1387" coordsize="114,0" path="m1707,1387l1821,1387e" filled="false" stroked="true" strokeweight=".240722pt" strokecolor="#d9d9d9">
                <v:path arrowok="t"/>
              </v:shape>
            </v:group>
            <v:group style="position:absolute;left:1821;top:1084;width:114;height:1519" coordorigin="1821,1084" coordsize="114,1519">
              <v:shape style="position:absolute;left:1821;top:1084;width:114;height:1519" coordorigin="1821,1084" coordsize="114,1519" path="m1934,2603l1821,2603,1821,1084,1934,1084,1934,2603xe" filled="true" fillcolor="#c00000" stroked="false">
                <v:path arrowok="t"/>
                <v:fill type="solid"/>
              </v:shape>
            </v:group>
            <v:group style="position:absolute;left:1480;top:1995;width:114;height:2" coordorigin="1480,1995" coordsize="114,2">
              <v:shape style="position:absolute;left:1480;top:1995;width:114;height:2" coordorigin="1480,1995" coordsize="114,0" path="m1480,1995l1593,1995e" filled="false" stroked="true" strokeweight=".240722pt" strokecolor="#d9d9d9">
                <v:path arrowok="t"/>
              </v:shape>
            </v:group>
            <v:group style="position:absolute;left:1252;top:1387;width:341;height:2" coordorigin="1252,1387" coordsize="341,2">
              <v:shape style="position:absolute;left:1252;top:1387;width:341;height:2" coordorigin="1252,1387" coordsize="341,0" path="m1252,1387l1593,1387e" filled="false" stroked="true" strokeweight=".240722pt" strokecolor="#d9d9d9">
                <v:path arrowok="t"/>
              </v:shape>
            </v:group>
            <v:group style="position:absolute;left:1593;top:1357;width:114;height:1246" coordorigin="1593,1357" coordsize="114,1246">
              <v:shape style="position:absolute;left:1593;top:1357;width:114;height:1246" coordorigin="1593,1357" coordsize="114,1246" path="m1707,2603l1593,2603,1593,1357,1707,1357,1707,2603xe" filled="true" fillcolor="#c00000" stroked="false">
                <v:path arrowok="t"/>
                <v:fill type="solid"/>
              </v:shape>
            </v:group>
            <v:group style="position:absolute;left:1252;top:1995;width:114;height:2" coordorigin="1252,1995" coordsize="114,2">
              <v:shape style="position:absolute;left:1252;top:1995;width:114;height:2" coordorigin="1252,1995" coordsize="114,0" path="m1252,1995l1366,1995e" filled="false" stroked="true" strokeweight=".240722pt" strokecolor="#d9d9d9">
                <v:path arrowok="t"/>
              </v:shape>
            </v:group>
            <v:group style="position:absolute;left:1366;top:1448;width:114;height:1155" coordorigin="1366,1448" coordsize="114,1155">
              <v:shape style="position:absolute;left:1366;top:1448;width:114;height:1155" coordorigin="1366,1448" coordsize="114,1155" path="m1480,2603l1366,2603,1366,1448,1480,1448,1480,2603xe" filled="true" fillcolor="#c00000" stroked="false">
                <v:path arrowok="t"/>
                <v:fill type="solid"/>
              </v:shape>
            </v:group>
            <v:group style="position:absolute;left:1083;top:1995;width:57;height:2" coordorigin="1083,1995" coordsize="57,2">
              <v:shape style="position:absolute;left:1083;top:1995;width:57;height:2" coordorigin="1083,1995" coordsize="57,0" path="m1083,1995l1140,1995e" filled="false" stroked="true" strokeweight=".240722pt" strokecolor="#d9d9d9">
                <v:path arrowok="t"/>
              </v:shape>
            </v:group>
            <v:group style="position:absolute;left:1083;top:1387;width:57;height:2" coordorigin="1083,1387" coordsize="57,2">
              <v:shape style="position:absolute;left:1083;top:1387;width:57;height:2" coordorigin="1083,1387" coordsize="57,0" path="m1083,1387l1140,1387e" filled="false" stroked="true" strokeweight=".240722pt" strokecolor="#d9d9d9">
                <v:path arrowok="t"/>
              </v:shape>
            </v:group>
            <v:group style="position:absolute;left:1140;top:1296;width:113;height:1307" coordorigin="1140,1296" coordsize="113,1307">
              <v:shape style="position:absolute;left:1140;top:1296;width:113;height:1307" coordorigin="1140,1296" coordsize="113,1307" path="m1252,2603l1140,2603,1140,1296,1252,1296,1252,2603xe" filled="true" fillcolor="#c00000" stroked="false">
                <v:path arrowok="t"/>
                <v:fill type="solid"/>
              </v:shape>
            </v:group>
            <v:group style="position:absolute;left:1083;top:2603;width:4767;height:2" coordorigin="1083,2603" coordsize="4767,2">
              <v:shape style="position:absolute;left:1083;top:2603;width:4767;height:2" coordorigin="1083,2603" coordsize="4767,0" path="m1083,2603l5849,2603e" filled="false" stroked="true" strokeweight=".240722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114,000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99" w:space="4555"/>
            <w:col w:w="6686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9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113,000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56"/>
        <w:ind w:left="8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6.0%</w:t>
      </w:r>
      <w:r>
        <w:rPr>
          <w:rFonts w:ascii="Calibri"/>
          <w:sz w:val="8"/>
        </w:rPr>
      </w:r>
    </w:p>
    <w:p>
      <w:pPr>
        <w:spacing w:line="240" w:lineRule="auto" w:before="3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79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112,000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4.0%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3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8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111,000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99" w:space="4555"/>
            <w:col w:w="668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2.0%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883" w:val="left" w:leader="none"/>
        </w:tabs>
        <w:spacing w:before="0"/>
        <w:ind w:left="8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99" w:space="4555"/>
            <w:col w:w="6686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0.0%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55" w:val="left" w:leader="none"/>
          <w:tab w:pos="1009" w:val="left" w:leader="none"/>
          <w:tab w:pos="1463" w:val="left" w:leader="none"/>
          <w:tab w:pos="1917" w:val="left" w:leader="none"/>
          <w:tab w:pos="2371" w:val="left" w:leader="none"/>
          <w:tab w:pos="2825" w:val="left" w:leader="none"/>
          <w:tab w:pos="3279" w:val="left" w:leader="none"/>
          <w:tab w:pos="3733" w:val="left" w:leader="none"/>
          <w:tab w:pos="4187" w:val="left" w:leader="none"/>
          <w:tab w:pos="4641" w:val="left" w:leader="none"/>
        </w:tabs>
        <w:spacing w:before="71"/>
        <w:ind w:left="101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1486" w:val="left" w:leader="none"/>
          <w:tab w:pos="1858" w:val="left" w:leader="none"/>
          <w:tab w:pos="2261" w:val="left" w:leader="none"/>
          <w:tab w:pos="2638" w:val="left" w:leader="none"/>
          <w:tab w:pos="3053" w:val="left" w:leader="none"/>
          <w:tab w:pos="3443" w:val="left" w:leader="none"/>
          <w:tab w:pos="3821" w:val="left" w:leader="none"/>
          <w:tab w:pos="4217" w:val="left" w:leader="none"/>
          <w:tab w:pos="4598" w:val="left" w:leader="none"/>
          <w:tab w:pos="4989" w:val="left" w:leader="none"/>
          <w:tab w:pos="5380" w:val="left" w:leader="none"/>
          <w:tab w:pos="5603" w:val="left" w:leader="none"/>
        </w:tabs>
        <w:spacing w:line="255" w:lineRule="auto" w:before="0"/>
        <w:ind w:left="1102" w:right="801" w:hanging="567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109,000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Calibri"/>
          <w:color w:val="585858"/>
          <w:sz w:val="8"/>
        </w:rPr>
      </w:r>
      <w:r>
        <w:rPr>
          <w:rFonts w:ascii="Calibri"/>
          <w:color w:val="585858"/>
          <w:spacing w:val="25"/>
          <w:sz w:val="8"/>
        </w:rPr>
        <w:t> </w:t>
      </w:r>
      <w:r>
        <w:rPr>
          <w:rFonts w:ascii="Calibri"/>
          <w:color w:val="585858"/>
          <w:w w:val="110"/>
          <w:sz w:val="8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</w:r>
      <w:r>
        <w:rPr>
          <w:rFonts w:ascii="Calibri"/>
          <w:color w:val="585858"/>
          <w:w w:val="115"/>
          <w:sz w:val="8"/>
        </w:rPr>
        <w:t>D</w:t>
      </w:r>
      <w:r>
        <w:rPr>
          <w:rFonts w:ascii="Calibri"/>
          <w:sz w:val="8"/>
        </w:rPr>
      </w:r>
    </w:p>
    <w:p>
      <w:pPr>
        <w:spacing w:before="52"/>
        <w:ind w:left="0" w:right="197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4"/>
          <w:sz w:val="8"/>
        </w:rPr>
      </w:r>
      <w:r>
        <w:rPr>
          <w:rFonts w:ascii="Calibri"/>
          <w:color w:val="585858"/>
          <w:w w:val="114"/>
          <w:sz w:val="8"/>
          <w:u w:val="thick" w:color="000000"/>
        </w:rPr>
        <w:t> </w:t>
      </w:r>
      <w:r>
        <w:rPr>
          <w:rFonts w:ascii="Calibri"/>
          <w:color w:val="585858"/>
          <w:sz w:val="8"/>
          <w:u w:val="thick" w:color="000000"/>
        </w:rPr>
        <w:t>        </w:t>
      </w:r>
      <w:r>
        <w:rPr>
          <w:rFonts w:ascii="Calibri"/>
          <w:color w:val="585858"/>
          <w:spacing w:val="8"/>
          <w:sz w:val="8"/>
          <w:u w:val="thick" w:color="000000"/>
        </w:rPr>
        <w:t> </w:t>
      </w:r>
      <w:r>
        <w:rPr>
          <w:rFonts w:ascii="Calibri"/>
          <w:color w:val="585858"/>
          <w:spacing w:val="8"/>
          <w:sz w:val="8"/>
        </w:rPr>
      </w:r>
      <w:r>
        <w:rPr>
          <w:rFonts w:ascii="Calibri"/>
          <w:color w:val="585858"/>
          <w:spacing w:val="2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2017</w:t>
      </w:r>
      <w:r>
        <w:rPr>
          <w:rFonts w:ascii="Calibri"/>
          <w:color w:val="585858"/>
          <w:w w:val="115"/>
          <w:sz w:val="8"/>
        </w:rPr>
        <w:t>             </w:t>
      </w:r>
      <w:r>
        <w:rPr>
          <w:rFonts w:ascii="Calibri"/>
          <w:color w:val="585858"/>
          <w:spacing w:val="8"/>
          <w:w w:val="115"/>
          <w:sz w:val="8"/>
        </w:rPr>
        <w:t> </w:t>
      </w:r>
      <w:r>
        <w:rPr>
          <w:rFonts w:ascii="Calibri"/>
          <w:color w:val="585858"/>
          <w:spacing w:val="8"/>
          <w:w w:val="115"/>
          <w:sz w:val="8"/>
          <w:u w:val="thick" w:color="7E7E7E"/>
        </w:rPr>
      </w:r>
      <w:r>
        <w:rPr>
          <w:rFonts w:ascii="Calibri"/>
          <w:color w:val="585858"/>
          <w:spacing w:val="8"/>
          <w:w w:val="115"/>
          <w:sz w:val="8"/>
        </w:rPr>
      </w:r>
      <w:r>
        <w:rPr>
          <w:rFonts w:ascii="Calibri"/>
          <w:color w:val="585858"/>
          <w:spacing w:val="-1"/>
          <w:w w:val="115"/>
          <w:sz w:val="8"/>
        </w:rPr>
        <w:t>2018</w:t>
      </w:r>
      <w:r>
        <w:rPr>
          <w:rFonts w:ascii="Calibri"/>
          <w:color w:val="585858"/>
          <w:w w:val="115"/>
          <w:sz w:val="8"/>
        </w:rPr>
        <w:t>             </w:t>
      </w:r>
      <w:r>
        <w:rPr>
          <w:rFonts w:ascii="Calibri"/>
          <w:color w:val="585858"/>
          <w:spacing w:val="8"/>
          <w:w w:val="115"/>
          <w:sz w:val="8"/>
        </w:rPr>
        <w:t> </w:t>
      </w:r>
      <w:r>
        <w:rPr>
          <w:rFonts w:ascii="Calibri"/>
          <w:color w:val="585858"/>
          <w:spacing w:val="8"/>
          <w:w w:val="115"/>
          <w:sz w:val="8"/>
          <w:u w:val="thick" w:color="C00000"/>
        </w:rPr>
      </w:r>
      <w:r>
        <w:rPr>
          <w:rFonts w:ascii="Calibri"/>
          <w:color w:val="585858"/>
          <w:spacing w:val="8"/>
          <w:w w:val="115"/>
          <w:sz w:val="8"/>
        </w:rPr>
      </w:r>
      <w:r>
        <w:rPr>
          <w:rFonts w:ascii="Calibri"/>
          <w:color w:val="585858"/>
          <w:spacing w:val="-1"/>
          <w:w w:val="115"/>
          <w:sz w:val="8"/>
        </w:rPr>
        <w:t>2019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3" w:equalWidth="0">
            <w:col w:w="999" w:space="40"/>
            <w:col w:w="4755" w:space="40"/>
            <w:col w:w="6406"/>
          </w:cols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1292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1277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Hot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Springs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Garland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83"/>
        <w:gridCol w:w="1006"/>
        <w:gridCol w:w="1108"/>
        <w:gridCol w:w="1018"/>
        <w:gridCol w:w="1289"/>
      </w:tblGrid>
      <w:tr>
        <w:trPr>
          <w:trHeight w:val="340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5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39,085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1,274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-214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85280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997"/>
        <w:gridCol w:w="1136"/>
        <w:gridCol w:w="1056"/>
        <w:gridCol w:w="1248"/>
      </w:tblGrid>
      <w:tr>
        <w:trPr>
          <w:trHeight w:val="464" w:hRule="exact"/>
        </w:trPr>
        <w:tc>
          <w:tcPr>
            <w:tcW w:w="91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3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0"/>
          <w:pgSz w:w="12240" w:h="15840"/>
          <w:pgMar w:footer="673" w:header="0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4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45,000</w:t>
      </w:r>
      <w:r>
        <w:rPr>
          <w:rFonts w:ascii="Calibri"/>
          <w:sz w:val="13"/>
        </w:rPr>
      </w:r>
    </w:p>
    <w:p>
      <w:pPr>
        <w:spacing w:line="253" w:lineRule="exact" w:before="46"/>
        <w:ind w:left="1550" w:right="400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Employment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sz w:val="20"/>
        </w:rPr>
      </w:r>
    </w:p>
    <w:p>
      <w:pPr>
        <w:spacing w:line="253" w:lineRule="exact" w:before="0"/>
        <w:ind w:left="1551" w:right="400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line="240" w:lineRule="auto" w:before="12"/>
        <w:rPr>
          <w:rFonts w:ascii="Segoe UI" w:hAnsi="Segoe UI" w:cs="Segoe UI" w:eastAsia="Segoe UI"/>
          <w:sz w:val="18"/>
          <w:szCs w:val="18"/>
        </w:rPr>
      </w:pPr>
    </w:p>
    <w:p>
      <w:pPr>
        <w:spacing w:before="0"/>
        <w:ind w:left="1551" w:right="40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108.579529pt;margin-top:18.064798pt;width:427.55pt;height:.1pt;mso-position-horizontal-relative:page;mso-position-vertical-relative:paragraph;z-index:2680" coordorigin="2172,361" coordsize="8551,2">
            <v:shape style="position:absolute;left:2172;top:361;width:8551;height:2" coordorigin="2172,361" coordsize="8551,0" path="m2172,361l10722,361e" filled="false" stroked="true" strokeweight=".401887pt" strokecolor="#d9d9d9">
              <v:path arrowok="t"/>
            </v:shape>
            <w10:wrap type="none"/>
          </v:group>
        </w:pict>
      </w:r>
      <w:r>
        <w:rPr/>
        <w:pict>
          <v:group style="position:absolute;margin-left:108.579529pt;margin-top:-5.780489pt;width:427.55pt;height:.1pt;mso-position-horizontal-relative:page;mso-position-vertical-relative:paragraph;z-index:2704" coordorigin="2172,-116" coordsize="8551,2">
            <v:shape style="position:absolute;left:2172;top:-116;width:8551;height:2" coordorigin="2172,-116" coordsize="8551,0" path="m2172,-116l10722,-116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Segoe UI"/>
          <w:sz w:val="18"/>
        </w:rPr>
        <w:t>Employment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+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=</w:t>
      </w:r>
      <w:r>
        <w:rPr>
          <w:rFonts w:ascii="Segoe UI"/>
          <w:spacing w:val="-1"/>
          <w:sz w:val="18"/>
        </w:rPr>
        <w:t> Civilian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Labor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Force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2020" w:space="431"/>
            <w:col w:w="9789"/>
          </w:cols>
        </w:sectPr>
      </w:pPr>
    </w:p>
    <w:p>
      <w:pPr>
        <w:spacing w:line="240" w:lineRule="auto" w:before="3"/>
        <w:rPr>
          <w:rFonts w:ascii="Segoe UI" w:hAnsi="Segoe UI" w:cs="Segoe UI" w:eastAsia="Segoe UI"/>
          <w:sz w:val="18"/>
          <w:szCs w:val="18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506.989532pt;margin-top:-.072940pt;width:19.45pt;height:6.45pt;mso-position-horizontal-relative:page;mso-position-vertical-relative:paragraph;z-index:2728" coordorigin="10140,-1" coordsize="389,129">
            <v:shape style="position:absolute;left:10140;top:-1;width:389;height:129" coordorigin="10140,-1" coordsize="389,129" path="m10528,127l10140,127,10140,-1,10528,-1,10528,127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8.378555pt;margin-top:-3.622941pt;width:428.15pt;height:203pt;mso-position-horizontal-relative:page;mso-position-vertical-relative:paragraph;z-index: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"/>
                    <w:gridCol w:w="389"/>
                    <w:gridCol w:w="388"/>
                    <w:gridCol w:w="389"/>
                    <w:gridCol w:w="389"/>
                    <w:gridCol w:w="388"/>
                    <w:gridCol w:w="388"/>
                    <w:gridCol w:w="388"/>
                    <w:gridCol w:w="389"/>
                    <w:gridCol w:w="390"/>
                    <w:gridCol w:w="388"/>
                    <w:gridCol w:w="389"/>
                    <w:gridCol w:w="389"/>
                    <w:gridCol w:w="388"/>
                    <w:gridCol w:w="388"/>
                    <w:gridCol w:w="389"/>
                    <w:gridCol w:w="388"/>
                    <w:gridCol w:w="389"/>
                    <w:gridCol w:w="388"/>
                    <w:gridCol w:w="389"/>
                    <w:gridCol w:w="390"/>
                    <w:gridCol w:w="388"/>
                    <w:gridCol w:w="193"/>
                  </w:tblGrid>
                  <w:tr>
                    <w:trPr>
                      <w:trHeight w:val="92" w:hRule="exact"/>
                    </w:trPr>
                    <w:tc>
                      <w:tcPr>
                        <w:tcW w:w="19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57" w:type="dxa"/>
                        <w:gridSpan w:val="1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7" w:hRule="exact"/>
                    </w:trPr>
                    <w:tc>
                      <w:tcPr>
                        <w:tcW w:w="195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4857" w:type="dxa"/>
                        <w:gridSpan w:val="1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195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3" w:hRule="exact"/>
                    </w:trPr>
                    <w:tc>
                      <w:tcPr>
                        <w:tcW w:w="19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" w:hRule="exact"/>
                    </w:trPr>
                    <w:tc>
                      <w:tcPr>
                        <w:tcW w:w="19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95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195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35,000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30,000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25,000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15,000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64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93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0</w:t>
      </w:r>
      <w:r>
        <w:rPr>
          <w:rFonts w:ascii="Calibri"/>
          <w:sz w:val="13"/>
        </w:rPr>
      </w:r>
    </w:p>
    <w:p>
      <w:pPr>
        <w:tabs>
          <w:tab w:pos="3170" w:val="left" w:leader="none"/>
          <w:tab w:pos="3947" w:val="left" w:leader="none"/>
          <w:tab w:pos="4724" w:val="left" w:leader="none"/>
          <w:tab w:pos="5502" w:val="left" w:leader="none"/>
          <w:tab w:pos="6279" w:val="left" w:leader="none"/>
          <w:tab w:pos="7056" w:val="left" w:leader="none"/>
          <w:tab w:pos="7833" w:val="left" w:leader="none"/>
          <w:tab w:pos="8611" w:val="left" w:leader="none"/>
          <w:tab w:pos="9388" w:val="left" w:leader="none"/>
          <w:tab w:pos="10165" w:val="left" w:leader="none"/>
        </w:tabs>
        <w:spacing w:before="15"/>
        <w:ind w:left="239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tabs>
          <w:tab w:pos="1483" w:val="left" w:leader="none"/>
        </w:tabs>
        <w:spacing w:before="102"/>
        <w:ind w:left="294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50.833389pt;margin-top:9.403617pt;width:4.55pt;height:.1pt;mso-position-horizontal-relative:page;mso-position-vertical-relative:paragraph;z-index:2752" coordorigin="5017,188" coordsize="91,2">
            <v:shape style="position:absolute;left:5017;top:188;width:91;height:2" coordorigin="5017,188" coordsize="91,0" path="m5017,188l5108,188e" filled="false" stroked="true" strokeweight="3.783963pt" strokecolor="#c00000">
              <v:path arrowok="t"/>
            </v:shape>
            <w10:wrap type="none"/>
          </v:group>
        </w:pict>
      </w:r>
      <w:r>
        <w:rPr/>
        <w:pict>
          <v:group style="position:absolute;margin-left:310.264252pt;margin-top:9.403617pt;width:4.55pt;height:.1pt;mso-position-horizontal-relative:page;mso-position-vertical-relative:paragraph;z-index:-285160" coordorigin="6205,188" coordsize="91,2">
            <v:shape style="position:absolute;left:6205;top:188;width:91;height:2" coordorigin="6205,188" coordsize="91,0" path="m6205,188l6296,188e" filled="false" stroked="true" strokeweight="3.783963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Employment</w:t>
        <w:tab/>
        <w:t>Unemployment</w:t>
      </w:r>
      <w:r>
        <w:rPr>
          <w:rFonts w:ascii="Calibri"/>
          <w:sz w:val="13"/>
        </w:rPr>
      </w:r>
    </w:p>
    <w:p>
      <w:pPr>
        <w:spacing w:after="0"/>
        <w:jc w:val="center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1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Jonesboro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Craighead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83"/>
        <w:gridCol w:w="1006"/>
        <w:gridCol w:w="1106"/>
        <w:gridCol w:w="1048"/>
        <w:gridCol w:w="1260"/>
      </w:tblGrid>
      <w:tr>
        <w:trPr>
          <w:trHeight w:val="340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5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64,876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-182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85088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997"/>
        <w:gridCol w:w="1130"/>
        <w:gridCol w:w="1056"/>
        <w:gridCol w:w="1253"/>
      </w:tblGrid>
      <w:tr>
        <w:trPr>
          <w:trHeight w:val="469" w:hRule="exact"/>
        </w:trPr>
        <w:tc>
          <w:tcPr>
            <w:tcW w:w="91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3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1"/>
          <w:pgSz w:w="12240" w:h="15840"/>
          <w:pgMar w:footer="673" w:header="0" w:top="2080" w:bottom="860" w:left="0" w:right="0"/>
          <w:pgNumType w:start="11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4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64,000</w:t>
      </w:r>
      <w:r>
        <w:rPr>
          <w:rFonts w:ascii="Calibri"/>
          <w:sz w:val="13"/>
        </w:rPr>
      </w:r>
    </w:p>
    <w:p>
      <w:pPr>
        <w:spacing w:line="253" w:lineRule="exact" w:before="46"/>
        <w:ind w:left="1557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1603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8.247475pt;margin-top:19.435448pt;width:414.1pt;height:.1pt;mso-position-horizontal-relative:page;mso-position-vertical-relative:paragraph;z-index:2920" coordorigin="2165,389" coordsize="8282,2">
            <v:shape style="position:absolute;left:2165;top:389;width:8282;height:2" coordorigin="2165,389" coordsize="8282,0" path="m2165,389l10447,389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May 2014 - May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15" w:space="1542"/>
            <w:col w:w="8683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1"/>
        <w:rPr>
          <w:rFonts w:ascii="Segoe UI" w:hAnsi="Segoe UI" w:cs="Segoe UI" w:eastAsia="Segoe UI"/>
          <w:sz w:val="25"/>
          <w:szCs w:val="25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046532pt;margin-top:-22.901382pt;width:414.5pt;height:160.2pt;mso-position-horizontal-relative:page;mso-position-vertical-relative:paragraph;z-index:2896" coordorigin="2161,-458" coordsize="8290,3204">
            <v:group style="position:absolute;left:2165;top:2698;width:8282;height:2" coordorigin="2165,2698" coordsize="8282,2">
              <v:shape style="position:absolute;left:2165;top:2698;width:8282;height:2" coordorigin="2165,2698" coordsize="8282,0" path="m2165,2698l10447,2698e" filled="false" stroked="true" strokeweight=".401887pt" strokecolor="#d9d9d9">
                <v:path arrowok="t"/>
              </v:shape>
            </v:group>
            <v:group style="position:absolute;left:2165;top:1853;width:8282;height:2" coordorigin="2165,1853" coordsize="8282,2">
              <v:shape style="position:absolute;left:2165;top:1853;width:8282;height:2" coordorigin="2165,1853" coordsize="8282,0" path="m2165,1853l10447,1853e" filled="false" stroked="true" strokeweight=".401887pt" strokecolor="#d9d9d9">
                <v:path arrowok="t"/>
              </v:shape>
            </v:group>
            <v:group style="position:absolute;left:2165;top:1007;width:8282;height:2" coordorigin="2165,1007" coordsize="8282,2">
              <v:shape style="position:absolute;left:2165;top:1007;width:8282;height:2" coordorigin="2165,1007" coordsize="8282,0" path="m2165,1007l10447,1007e" filled="false" stroked="true" strokeweight=".401887pt" strokecolor="#d9d9d9">
                <v:path arrowok="t"/>
              </v:shape>
            </v:group>
            <v:group style="position:absolute;left:2165;top:162;width:8282;height:2" coordorigin="2165,162" coordsize="8282,2">
              <v:shape style="position:absolute;left:2165;top:162;width:8282;height:2" coordorigin="2165,162" coordsize="8282,0" path="m2165,162l10447,162e" filled="false" stroked="true" strokeweight=".401887pt" strokecolor="#d9d9d9">
                <v:path arrowok="t"/>
              </v:shape>
            </v:group>
            <v:group style="position:absolute;left:2233;top:-438;width:8143;height:3164" coordorigin="2233,-438" coordsize="8143,3164">
              <v:shape style="position:absolute;left:2233;top:-438;width:8143;height:3164" coordorigin="2233,-438" coordsize="8143,3164" path="m2233,2653l2278,2586,2289,2569,2300,2553,2344,2486,2378,2435,2412,2372,2423,2350,2434,2329,2467,2275,2499,2246,2512,2248,2562,2304,2586,2347,2598,2367,2652,2422,2670,2425,2687,2423,2705,2419,2722,2412,2738,2405,2755,2397,2771,2391,2791,2385,2811,2379,2830,2372,2849,2366,2867,2359,2886,2352,2904,2346,2921,2338,2938,2329,2954,2318,2970,2307,2985,2298,3001,2291,3016,2287,3031,2287,3077,2328,3107,2380,3137,2441,3147,2462,3157,2482,3167,2501,3177,2518,3189,2537,3200,2558,3211,2579,3222,2600,3232,2622,3243,2642,3274,2695,3315,2725,3324,2721,3363,2668,3391,2605,3410,2560,3419,2537,3446,2477,3484,2420,3532,2362,3543,2348,3588,2284,3622,2215,3647,2157,3664,2117,3672,2098,3697,2041,3734,1970,3770,1915,3816,1855,3827,1840,3872,1779,3905,1729,3938,1678,3960,1645,3971,1628,3982,1611,3993,1595,4004,1576,4016,1556,4027,1535,4039,1514,4050,1494,4061,1473,4093,1420,4141,1383,4156,1387,4171,1397,4185,1410,4200,1425,4213,1441,4227,1457,4241,1471,4254,1481,4267,1487,4285,1488,4303,1486,4372,1452,4417,1407,4455,1350,4478,1310,4489,1292,4533,1237,4567,1230,4583,1232,4645,1269,4675,1295,4687,1306,4736,1355,4785,1421,4816,1484,4838,1552,4859,1633,4873,1690,4880,1718,4901,1796,4921,1857,4948,1892,4955,1890,4989,1830,5009,1764,5030,1687,5037,1660,5043,1634,5064,1558,5084,1495,5108,1435,5132,1378,5164,1307,5188,1254,5196,1237,5221,1180,5248,1117,5265,1074,5273,1054,5298,994,5330,927,5369,875,5438,855,5455,855,5472,854,5487,851,5504,846,5521,842,5595,818,5642,758,5664,696,5686,622,5694,597,5716,526,5746,459,5760,447,5768,449,5807,520,5831,592,5838,618,5846,643,5869,714,5906,777,5935,785,5949,782,5963,776,5977,767,5990,757,6003,747,6016,737,6029,728,6047,718,6064,706,6081,694,6098,681,6114,669,6130,657,6147,646,6163,637,6182,629,6200,620,6218,611,6235,605,6252,600,6269,598,6285,599,6339,637,6388,702,6423,759,6461,830,6485,894,6494,916,6502,937,6525,996,6564,1052,6571,1053,6579,1046,6609,988,6630,919,6651,839,6658,812,6665,784,6686,707,6706,643,6737,580,6773,531,6809,492,6821,479,6867,414,6900,357,6911,338,6943,284,6994,228,7048,213,7065,213,7082,214,7099,215,7115,214,7130,213,7147,214,7166,215,7185,216,7204,215,7260,176,7282,118,7303,43,7324,-40,7330,-67,7351,-143,7371,-200,7400,-229,7407,-224,7438,-169,7461,-102,7469,-78,7476,-55,7499,9,7537,58,7550,58,7564,53,7577,44,7591,32,7604,18,7617,4,7630,-10,7697,-40,7716,-40,7736,-39,7754,-37,7773,-35,7845,-49,7861,-55,7878,-60,7894,-62,7910,-60,7926,-53,7967,-5,8006,59,8034,118,8061,186,8084,253,8104,335,8118,397,8132,460,8138,491,8152,551,8172,628,8200,693,8213,702,8220,700,8254,644,8275,585,8295,518,8302,496,8323,432,8347,375,8358,353,8388,292,8418,236,8457,175,8507,131,8554,124,8569,123,8632,91,8675,44,8702,13,8715,-2,8774,-47,8822,-61,8838,-65,8891,-109,8918,-165,8944,-235,8953,-258,8979,-322,9013,-369,9022,-365,9058,-307,9083,-236,9100,-184,9108,-160,9132,-95,9168,-57,9179,-60,9224,-113,9246,-150,9257,-168,9310,-214,9329,-217,9347,-217,9366,-215,9385,-212,9403,-209,9421,-207,9438,-210,9455,-215,9473,-221,9490,-227,9507,-232,9523,-234,9539,-232,9582,-187,9617,-117,9642,-57,9666,5,9674,26,9682,46,9690,65,9698,84,9706,103,9729,168,9752,240,9759,263,9782,329,9812,391,9835,406,9842,403,9878,338,9899,273,9921,199,9928,175,9949,106,9982,29,10016,-25,10050,-68,10061,-82,10107,-147,10142,-220,10169,-283,10178,-303,10205,-361,10241,-417,10291,-438,10309,-436,10326,-431,10343,-426,10359,-421,10375,-419e" filled="false" stroked="true" strokeweight="1.99919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62,000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58,000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56,000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247475pt;margin-top:8.091711pt;width:414.1pt;height:.1pt;mso-position-horizontal-relative:page;mso-position-vertical-relative:paragraph;z-index:2872" coordorigin="2165,162" coordsize="8282,2">
            <v:shape style="position:absolute;left:2165;top:162;width:8282;height:2" coordorigin="2165,162" coordsize="8282,0" path="m2165,162l10447,162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247475pt;margin-top:8.089328pt;width:414.1pt;height:.1pt;mso-position-horizontal-relative:page;mso-position-vertical-relative:paragraph;z-index:2944" coordorigin="2165,162" coordsize="8282,2">
            <v:shape style="position:absolute;left:2165;top:162;width:8282;height:2" coordorigin="2165,162" coordsize="8282,0" path="m2165,162l10447,162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52,000</w:t>
      </w:r>
      <w:r>
        <w:rPr>
          <w:rFonts w:ascii="Calibri"/>
          <w:sz w:val="13"/>
        </w:rPr>
      </w:r>
    </w:p>
    <w:p>
      <w:pPr>
        <w:tabs>
          <w:tab w:pos="2794" w:val="left" w:leader="none"/>
          <w:tab w:pos="3596" w:val="left" w:leader="none"/>
          <w:tab w:pos="4424" w:val="left" w:leader="none"/>
          <w:tab w:pos="5225" w:val="left" w:leader="none"/>
          <w:tab w:pos="6053" w:val="left" w:leader="none"/>
          <w:tab w:pos="6854" w:val="left" w:leader="none"/>
          <w:tab w:pos="7682" w:val="left" w:leader="none"/>
          <w:tab w:pos="8483" w:val="left" w:leader="none"/>
          <w:tab w:pos="9311" w:val="left" w:leader="none"/>
          <w:tab w:pos="10112" w:val="left" w:leader="none"/>
        </w:tabs>
        <w:spacing w:before="15"/>
        <w:ind w:left="196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May '14</w:t>
        <w:tab/>
        <w:t>Nov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  <w:t>May</w:t>
      </w:r>
      <w:r>
        <w:rPr>
          <w:rFonts w:ascii="Calibri"/>
          <w:color w:val="585858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  <w:t>Nov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  <w:t>May '16</w:t>
        <w:tab/>
        <w:t>Nov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  <w:t>May</w:t>
      </w:r>
      <w:r>
        <w:rPr>
          <w:rFonts w:ascii="Calibri"/>
          <w:color w:val="585858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  <w:t>Nov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  <w:t>May</w:t>
      </w:r>
      <w:r>
        <w:rPr>
          <w:rFonts w:ascii="Calibri"/>
          <w:color w:val="585858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  <w:t>Nov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  <w:t>May</w:t>
      </w:r>
      <w:r>
        <w:rPr>
          <w:rFonts w:ascii="Calibri"/>
          <w:color w:val="585858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83"/>
        <w:gridCol w:w="1006"/>
        <w:gridCol w:w="1108"/>
        <w:gridCol w:w="1046"/>
        <w:gridCol w:w="1260"/>
      </w:tblGrid>
      <w:tr>
        <w:trPr>
          <w:trHeight w:val="340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5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35,523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84920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997"/>
        <w:gridCol w:w="1136"/>
        <w:gridCol w:w="1058"/>
        <w:gridCol w:w="1246"/>
      </w:tblGrid>
      <w:tr>
        <w:trPr>
          <w:trHeight w:val="473" w:hRule="exact"/>
        </w:trPr>
        <w:tc>
          <w:tcPr>
            <w:tcW w:w="91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3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4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33,800</w:t>
      </w:r>
      <w:r>
        <w:rPr>
          <w:rFonts w:ascii="Calibri"/>
          <w:sz w:val="13"/>
        </w:rPr>
      </w:r>
    </w:p>
    <w:p>
      <w:pPr>
        <w:spacing w:line="253" w:lineRule="exact" w:before="46"/>
        <w:ind w:left="1645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1557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8.247475pt;margin-top:19.435366pt;width:423.6pt;height:.1pt;mso-position-horizontal-relative:page;mso-position-vertical-relative:paragraph;z-index:3136" coordorigin="2165,389" coordsize="8472,2">
            <v:shape style="position:absolute;left:2165;top:389;width:8472;height:2" coordorigin="2165,389" coordsize="8472,0" path="m2165,389l10637,389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May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15" w:space="1444"/>
            <w:col w:w="8781"/>
          </w:cols>
        </w:sectPr>
      </w:pPr>
    </w:p>
    <w:p>
      <w:pPr>
        <w:spacing w:line="240" w:lineRule="auto" w:before="13"/>
        <w:rPr>
          <w:rFonts w:ascii="Segoe UI" w:hAnsi="Segoe UI" w:cs="Segoe UI" w:eastAsia="Segoe UI"/>
          <w:sz w:val="14"/>
          <w:szCs w:val="14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046532pt;margin-top:6.291713pt;width:424pt;height:133.550pt;mso-position-horizontal-relative:page;mso-position-vertical-relative:paragraph;z-index:3112" coordorigin="2161,126" coordsize="8480,2671">
            <v:group style="position:absolute;left:2165;top:2767;width:8472;height:2" coordorigin="2165,2767" coordsize="8472,2">
              <v:shape style="position:absolute;left:2165;top:2767;width:8472;height:2" coordorigin="2165,2767" coordsize="8472,0" path="m2165,2767l10637,2767e" filled="false" stroked="true" strokeweight=".401887pt" strokecolor="#d9d9d9">
                <v:path arrowok="t"/>
              </v:shape>
            </v:group>
            <v:group style="position:absolute;left:2165;top:2332;width:8472;height:2" coordorigin="2165,2332" coordsize="8472,2">
              <v:shape style="position:absolute;left:2165;top:2332;width:8472;height:2" coordorigin="2165,2332" coordsize="8472,0" path="m2165,2332l10637,2332e" filled="false" stroked="true" strokeweight=".401887pt" strokecolor="#d9d9d9">
                <v:path arrowok="t"/>
              </v:shape>
            </v:group>
            <v:group style="position:absolute;left:2165;top:1898;width:8472;height:2" coordorigin="2165,1898" coordsize="8472,2">
              <v:shape style="position:absolute;left:2165;top:1898;width:8472;height:2" coordorigin="2165,1898" coordsize="8472,0" path="m2165,1898l10637,1898e" filled="false" stroked="true" strokeweight=".401887pt" strokecolor="#d9d9d9">
                <v:path arrowok="t"/>
              </v:shape>
            </v:group>
            <v:group style="position:absolute;left:2165;top:1464;width:8472;height:2" coordorigin="2165,1464" coordsize="8472,2">
              <v:shape style="position:absolute;left:2165;top:1464;width:8472;height:2" coordorigin="2165,1464" coordsize="8472,0" path="m2165,1464l10637,1464e" filled="false" stroked="true" strokeweight=".401887pt" strokecolor="#d9d9d9">
                <v:path arrowok="t"/>
              </v:shape>
            </v:group>
            <v:group style="position:absolute;left:2165;top:1030;width:8472;height:2" coordorigin="2165,1030" coordsize="8472,2">
              <v:shape style="position:absolute;left:2165;top:1030;width:8472;height:2" coordorigin="2165,1030" coordsize="8472,0" path="m2165,1030l10637,1030e" filled="false" stroked="true" strokeweight=".401887pt" strokecolor="#d9d9d9">
                <v:path arrowok="t"/>
              </v:shape>
            </v:group>
            <v:group style="position:absolute;left:2165;top:596;width:8472;height:2" coordorigin="2165,596" coordsize="8472,2">
              <v:shape style="position:absolute;left:2165;top:596;width:8472;height:2" coordorigin="2165,596" coordsize="8472,0" path="m2165,596l10637,596e" filled="false" stroked="true" strokeweight=".401887pt" strokecolor="#d9d9d9">
                <v:path arrowok="t"/>
              </v:shape>
            </v:group>
            <v:group style="position:absolute;left:2518;top:307;width:7766;height:2470" coordorigin="2518,307" coordsize="7766,2470">
              <v:shape style="position:absolute;left:2518;top:307;width:7766;height:2470" coordorigin="2518,307" coordsize="7766,2470" path="m2518,2767l2589,2700,2659,2633,2730,2564,2765,2530,2800,2496,2871,2427,2942,2360,3012,2295,3083,2232,3153,2172,3224,2115,3295,2065,3365,2022,3436,1983,3506,1947,3542,1929,3577,1912,3648,1876,3718,1836,3789,1792,3859,1741,3930,1681,4000,1608,4071,1521,4142,1425,4177,1375,4212,1323,4248,1272,4283,1220,4318,1169,4353,1118,4389,1070,4459,979,4530,900,4601,837,4671,792,4742,757,4812,731,4883,714,4954,705,4989,704,5024,705,5095,714,5165,731,5236,757,5307,792,5377,836,5448,894,5518,964,5589,1044,5660,1132,5730,1227,5765,1277,5801,1327,5836,1377,5871,1428,5907,1480,5942,1531,5977,1582,6013,1632,6048,1681,6083,1733,6118,1789,6154,1849,6189,1912,6224,1978,6260,2046,6295,2114,6330,2183,6366,2252,6401,2319,6436,2384,6471,2447,6507,2506,6542,2562,6577,2612,6648,2696,6719,2751,6789,2774,6824,2776,6859,2773,6929,2750,7000,2708,7071,2650,7142,2576,7213,2490,7284,2392,7320,2340,7355,2286,7390,2231,7425,2174,7460,2115,7495,2051,7530,1977,7566,1895,7601,1806,7636,1712,7672,1613,7707,1510,7742,1405,7777,1299,7813,1193,7848,1088,7883,985,7919,885,7954,790,7989,701,8025,618,8060,544,8095,478,8130,423,8200,347,8270,312,8305,307,8340,309,8411,331,8483,371,8555,421,8626,476,8662,502,8733,550,8803,583,8872,596,8907,594,8978,585,9048,567,9119,543,9189,516,9260,486,9295,471,9331,456,9401,428,9472,404,9542,385,9613,374,9684,367,9754,363,9825,363,9860,363,9931,365,10001,368,10072,372,10107,374,10142,375,10178,377,10213,378,10248,378,10284,379e" filled="false" stroked="true" strokeweight="1.982179pt" strokecolor="#0d0d0d">
                <v:path arrowok="t"/>
                <v:stroke dashstyle="longDash"/>
              </v:shape>
            </v:group>
            <v:group style="position:absolute;left:2165;top:162;width:8472;height:2" coordorigin="2165,162" coordsize="8472,2">
              <v:shape style="position:absolute;left:2165;top:162;width:8472;height:2" coordorigin="2165,162" coordsize="8472,0" path="m2165,162l10637,162e" filled="false" stroked="true" strokeweight=".401887pt" strokecolor="#d9d9d9">
                <v:path arrowok="t"/>
              </v:shape>
            </v:group>
            <v:group style="position:absolute;left:2518;top:146;width:7766;height:1970" coordorigin="2518,146" coordsize="7766,1970">
              <v:shape style="position:absolute;left:2518;top:146;width:7766;height:1970" coordorigin="2518,146" coordsize="7766,1970" path="m2518,2116l2554,2060,2589,2002,2624,1942,2660,1881,2695,1819,2730,1756,2765,1692,2801,1629,2836,1567,2871,1505,2907,1445,2942,1386,2977,1330,3013,1276,3048,1225,3118,1134,3189,1060,3260,1006,3330,973,3401,959,3436,957,3471,958,3542,968,3613,984,3683,1003,3718,1012,3754,1020,3789,1027,3824,1031,3860,1034,3895,1034,3966,1024,4036,1009,4107,991,4177,970,4248,947,4319,923,4389,898,4424,885,4460,872,4530,848,4601,824,4636,813,4672,801,4742,768,4813,728,4883,685,4919,664,4989,623,5060,589,5130,565,5201,556,5236,558,5307,577,5378,622,5448,699,5519,801,5554,860,5589,923,5625,988,5660,1056,5695,1125,5730,1194,5766,1263,5801,1330,5836,1394,5872,1456,5907,1513,5942,1565,6013,1650,6083,1706,6154,1744,6225,1768,6295,1779,6331,1780,6366,1779,6436,1771,6507,1757,6578,1737,6648,1715,6684,1704,6719,1692,6789,1670,6860,1644,6931,1614,7001,1579,7072,1540,7142,1496,7213,1449,7284,1396,7354,1340,7425,1279,7495,1213,7566,1134,7637,1045,7707,949,7743,900,7778,850,7813,799,7848,749,7884,700,7954,605,8025,518,8096,441,8166,379,8237,330,8307,290,8378,259,8448,235,8519,216,8590,202,8660,190,8731,181,8766,176,8801,172,8837,167,8872,162,8907,157,8978,150,9049,146,9119,146,9154,146,9225,148,9296,151,9366,155,9402,157,9472,160,9543,161,9578,162,10284,162e" filled="false" stroked="true" strokeweight="1.968611pt" strokecolor="#7e7e7e">
                <v:path arrowok="t"/>
              </v:shape>
            </v:group>
            <v:group style="position:absolute;left:2518;top:596;width:2824;height:1737" coordorigin="2518,596" coordsize="2824,1737">
              <v:shape style="position:absolute;left:2518;top:596;width:2824;height:1737" coordorigin="2518,596" coordsize="2824,1737" path="m2518,2333l2554,2278,2589,2221,2624,2164,2660,2105,2695,2046,2730,1987,2765,1927,2801,1867,2836,1808,2871,1749,2907,1691,2942,1635,2977,1579,3013,1525,3048,1473,3083,1423,3154,1329,3224,1247,3295,1176,3365,1115,3436,1062,3507,1016,3577,976,3648,940,3718,907,3789,876,3824,860,3860,845,3895,829,3930,813,3966,797,4001,781,4071,749,4142,718,4213,690,4283,664,4354,641,4424,622,4495,608,4566,599,4636,596,4672,597,4749,607,4829,625,4911,648,4993,676,5073,706,5147,736,5215,764,5246,777,5275,788,5300,798,5323,807,5342,813e" filled="false" stroked="true" strokeweight="2.06119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33,600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33,400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33,200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33,000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32,800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32,600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32,400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247475pt;margin-top:8.104933pt;width:423.6pt;height:.1pt;mso-position-horizontal-relative:page;mso-position-vertical-relative:paragraph;z-index:3088" coordorigin="2165,162" coordsize="8472,2">
            <v:shape style="position:absolute;left:2165;top:162;width:8472;height:2" coordorigin="2165,162" coordsize="8472,0" path="m2165,162l10637,162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32,200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247475pt;margin-top:8.09662pt;width:423.6pt;height:.1pt;mso-position-horizontal-relative:page;mso-position-vertical-relative:paragraph;z-index:3064" coordorigin="2165,162" coordsize="8472,2">
            <v:shape style="position:absolute;left:2165;top:162;width:8472;height:2" coordorigin="2165,162" coordsize="8472,0" path="m2165,162l10637,162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32,000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247475pt;margin-top:8.088313pt;width:423.6pt;height:.1pt;mso-position-horizontal-relative:page;mso-position-vertical-relative:paragraph;z-index:3040" coordorigin="2165,162" coordsize="8472,2">
            <v:shape style="position:absolute;left:2165;top:162;width:8472;height:2" coordorigin="2165,162" coordsize="8472,0" path="m2165,162l10637,162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31,800</w:t>
      </w:r>
      <w:r>
        <w:rPr>
          <w:rFonts w:ascii="Calibri"/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6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31,600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0" w:lineRule="atLeast"/>
        <w:ind w:left="10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4pt;height:.45pt;mso-position-horizontal-relative:char;mso-position-vertical-relative:line" coordorigin="0,0" coordsize="8480,9">
            <v:group style="position:absolute;left:4;top:4;width:8472;height:2" coordorigin="4,4" coordsize="8472,2">
              <v:shape style="position:absolute;left:4;top:4;width:8472;height:2" coordorigin="4,4" coordsize="8472,0" path="m4,4l8476,4e" filled="false" stroked="true" strokeweight=".401887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32" w:val="left" w:leader="none"/>
          <w:tab w:pos="1805" w:val="left" w:leader="none"/>
          <w:tab w:pos="2534" w:val="left" w:leader="none"/>
          <w:tab w:pos="3217" w:val="left" w:leader="none"/>
          <w:tab w:pos="3967" w:val="left" w:leader="none"/>
          <w:tab w:pos="4673" w:val="left" w:leader="none"/>
          <w:tab w:pos="5358" w:val="left" w:leader="none"/>
          <w:tab w:pos="6073" w:val="left" w:leader="none"/>
          <w:tab w:pos="6763" w:val="left" w:leader="none"/>
          <w:tab w:pos="7470" w:val="left" w:leader="none"/>
          <w:tab w:pos="8179" w:val="left" w:leader="none"/>
        </w:tabs>
        <w:spacing w:before="62"/>
        <w:ind w:left="43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0"/>
          <w:sz w:val="13"/>
        </w:rPr>
        <w:t>J</w:t>
        <w:tab/>
      </w:r>
      <w:r>
        <w:rPr>
          <w:rFonts w:ascii="Calibri"/>
          <w:color w:val="585858"/>
          <w:w w:val="125"/>
          <w:sz w:val="13"/>
        </w:rPr>
        <w:t>F</w:t>
        <w:tab/>
        <w:t>M</w:t>
        <w:tab/>
        <w:t>A</w:t>
        <w:tab/>
        <w:t>M</w:t>
        <w:tab/>
      </w:r>
      <w:r>
        <w:rPr>
          <w:rFonts w:ascii="Calibri"/>
          <w:color w:val="585858"/>
          <w:w w:val="120"/>
          <w:sz w:val="13"/>
        </w:rPr>
        <w:t>J</w:t>
        <w:tab/>
        <w:t>J</w:t>
        <w:tab/>
      </w:r>
      <w:r>
        <w:rPr>
          <w:rFonts w:ascii="Calibri"/>
          <w:color w:val="585858"/>
          <w:w w:val="125"/>
          <w:sz w:val="13"/>
        </w:rPr>
        <w:t>A</w:t>
        <w:tab/>
        <w:t>S</w:t>
        <w:tab/>
        <w:t>O</w:t>
        <w:tab/>
      </w:r>
      <w:r>
        <w:rPr>
          <w:rFonts w:ascii="Calibri"/>
          <w:color w:val="585858"/>
          <w:w w:val="120"/>
          <w:sz w:val="13"/>
        </w:rPr>
        <w:t>N</w:t>
        <w:tab/>
      </w:r>
      <w:r>
        <w:rPr>
          <w:rFonts w:ascii="Calibri"/>
          <w:color w:val="585858"/>
          <w:w w:val="125"/>
          <w:sz w:val="13"/>
        </w:rPr>
        <w:t>D</w:t>
      </w:r>
      <w:r>
        <w:rPr>
          <w:rFonts w:ascii="Calibri"/>
          <w:sz w:val="13"/>
        </w:rPr>
      </w:r>
    </w:p>
    <w:p>
      <w:pPr>
        <w:tabs>
          <w:tab w:pos="3251" w:val="left" w:leader="none"/>
          <w:tab w:pos="4127" w:val="left" w:leader="none"/>
          <w:tab w:pos="5003" w:val="left" w:leader="none"/>
        </w:tabs>
        <w:spacing w:before="102"/>
        <w:ind w:left="28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46.207932pt;margin-top:9.403306pt;width:17.2pt;height:.1pt;mso-position-horizontal-relative:page;mso-position-vertical-relative:paragraph;z-index:-284776" coordorigin="4924,188" coordsize="344,2">
            <v:shape style="position:absolute;left:4924;top:188;width:344;height:2" coordorigin="4924,188" coordsize="344,0" path="m4924,188l5268,188e" filled="false" stroked="true" strokeweight="1.942453pt" strokecolor="#0d0d0d">
              <v:path arrowok="t"/>
              <v:stroke dashstyle="longDash"/>
            </v:shape>
            <w10:wrap type="none"/>
          </v:group>
        </w:pict>
      </w:r>
      <w:r>
        <w:rPr/>
        <w:pict>
          <v:group style="position:absolute;margin-left:290.024384pt;margin-top:9.403585pt;width:17.2pt;height:.1pt;mso-position-horizontal-relative:page;mso-position-vertical-relative:paragraph;z-index:-284752" coordorigin="5800,188" coordsize="344,2">
            <v:shape style="position:absolute;left:5800;top:188;width:344;height:2" coordorigin="5800,188" coordsize="344,0" path="m5800,188l6144,188e" filled="false" stroked="true" strokeweight="1.942453pt" strokecolor="#7e7e7e">
              <v:path arrowok="t"/>
            </v:shape>
            <w10:wrap type="none"/>
          </v:group>
        </w:pict>
      </w:r>
      <w:r>
        <w:rPr/>
        <w:pict>
          <v:group style="position:absolute;margin-left:333.840851pt;margin-top:9.403585pt;width:17.2pt;height:.1pt;mso-position-horizontal-relative:page;mso-position-vertical-relative:paragraph;z-index:-284728" coordorigin="6677,188" coordsize="344,2">
            <v:shape style="position:absolute;left:6677;top:188;width:344;height:2" coordorigin="6677,188" coordsize="344,0" path="m6677,188l7021,188e" filled="false" stroked="true" strokeweight="1.942453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w w:val="126"/>
          <w:sz w:val="13"/>
        </w:rPr>
        <w:t> 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1"/>
          <w:w w:val="125"/>
          <w:sz w:val="13"/>
        </w:rPr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  <w:cols w:num="2" w:equalWidth="0">
            <w:col w:w="2015" w:space="40"/>
            <w:col w:w="10185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1292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1245" w:right="130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0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92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Memphis,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TN-MS-AR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Shelby,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Tipton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Tennessee;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Benton,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Desoto,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Marshall,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6"/>
          <w:sz w:val="18"/>
        </w:rPr>
        <w:t>Tate,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Tunica</w:t>
      </w:r>
      <w:r>
        <w:rPr>
          <w:rFonts w:ascii="Segoe UI"/>
          <w:color w:val="231F20"/>
          <w:spacing w:val="23"/>
          <w:w w:val="99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Mississippi;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Crittenden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63"/>
        <w:gridCol w:w="1026"/>
        <w:gridCol w:w="1105"/>
        <w:gridCol w:w="984"/>
        <w:gridCol w:w="1325"/>
      </w:tblGrid>
      <w:tr>
        <w:trPr>
          <w:trHeight w:val="337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2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40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650,774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644,068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633,919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16,855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621,491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609,067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17,218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-363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7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0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19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2"/>
          <w:sz w:val="18"/>
        </w:rPr>
        <w:t>Texarkana </w:t>
      </w:r>
      <w:r>
        <w:rPr>
          <w:rFonts w:ascii="Segoe UI"/>
          <w:color w:val="231F20"/>
          <w:sz w:val="18"/>
        </w:rPr>
        <w:t>MSA=</w:t>
      </w:r>
      <w:r>
        <w:rPr>
          <w:rFonts w:ascii="Segoe UI"/>
          <w:color w:val="231F20"/>
          <w:spacing w:val="4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Bowie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5"/>
          <w:sz w:val="18"/>
        </w:rPr>
        <w:t>T</w:t>
      </w:r>
      <w:r>
        <w:rPr>
          <w:rFonts w:ascii="Segoe UI"/>
          <w:color w:val="231F20"/>
          <w:spacing w:val="-4"/>
          <w:sz w:val="18"/>
        </w:rPr>
        <w:t>exas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Little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River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Miller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283"/>
        <w:gridCol w:w="1006"/>
        <w:gridCol w:w="1115"/>
        <w:gridCol w:w="1048"/>
        <w:gridCol w:w="1251"/>
      </w:tblGrid>
      <w:tr>
        <w:trPr>
          <w:trHeight w:val="445" w:hRule="exact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7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64,652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16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right="1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-724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79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2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p>
      <w:pPr>
        <w:spacing w:after="0" w:line="240" w:lineRule="auto"/>
        <w:rPr>
          <w:rFonts w:ascii="Segoe UI" w:hAnsi="Segoe UI" w:cs="Segoe UI" w:eastAsia="Segoe UI"/>
          <w:sz w:val="21"/>
          <w:szCs w:val="21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53" w:lineRule="exact" w:before="46"/>
        <w:ind w:left="80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Employment</w:t>
      </w:r>
      <w:r>
        <w:rPr>
          <w:rFonts w:ascii="Segoe UI"/>
          <w:sz w:val="20"/>
        </w:rPr>
      </w:r>
    </w:p>
    <w:p>
      <w:pPr>
        <w:spacing w:line="253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May:  2009 - 2019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before="33"/>
        <w:ind w:left="769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640,000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May 2017 - May 2019</w:t>
      </w:r>
      <w:r>
        <w:rPr>
          <w:rFonts w:ascii="Segoe UI"/>
          <w:sz w:val="20"/>
        </w:rPr>
      </w:r>
    </w:p>
    <w:p>
      <w:pPr>
        <w:tabs>
          <w:tab w:pos="5546" w:val="left" w:leader="none"/>
        </w:tabs>
        <w:spacing w:before="33"/>
        <w:ind w:left="44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7.0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866" w:val="left" w:leader="none"/>
        </w:tabs>
        <w:spacing w:before="7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57.670933pt;margin-top:-10.549099pt;width:234.95pt;height:160.7pt;mso-position-horizontal-relative:page;mso-position-vertical-relative:paragraph;z-index:3232" coordorigin="1153,-211" coordsize="4699,3214">
            <v:group style="position:absolute;left:5743;top:2491;width:107;height:2" coordorigin="5743,2491" coordsize="107,2">
              <v:shape style="position:absolute;left:5743;top:2491;width:107;height:2" coordorigin="5743,2491" coordsize="107,0" path="m5743,2491l5849,2491e" filled="false" stroked="true" strokeweight=".282060pt" strokecolor="#d9d9d9">
                <v:path arrowok="t"/>
              </v:shape>
            </v:group>
            <v:group style="position:absolute;left:5316;top:2491;width:214;height:2" coordorigin="5316,2491" coordsize="214,2">
              <v:shape style="position:absolute;left:5316;top:2491;width:214;height:2" coordorigin="5316,2491" coordsize="214,0" path="m5316,2491l5530,2491e" filled="false" stroked="true" strokeweight=".282060pt" strokecolor="#d9d9d9">
                <v:path arrowok="t"/>
              </v:shape>
            </v:group>
            <v:group style="position:absolute;left:5743;top:1983;width:107;height:2" coordorigin="5743,1983" coordsize="107,2">
              <v:shape style="position:absolute;left:5743;top:1983;width:107;height:2" coordorigin="5743,1983" coordsize="107,0" path="m5743,1983l5849,1983e" filled="false" stroked="true" strokeweight=".282060pt" strokecolor="#d9d9d9">
                <v:path arrowok="t"/>
              </v:shape>
            </v:group>
            <v:group style="position:absolute;left:5316;top:1983;width:214;height:2" coordorigin="5316,1983" coordsize="214,2">
              <v:shape style="position:absolute;left:5316;top:1983;width:214;height:2" coordorigin="5316,1983" coordsize="214,0" path="m5316,1983l5530,1983e" filled="false" stroked="true" strokeweight=".282060pt" strokecolor="#d9d9d9">
                <v:path arrowok="t"/>
              </v:shape>
            </v:group>
            <v:group style="position:absolute;left:5743;top:1474;width:107;height:2" coordorigin="5743,1474" coordsize="107,2">
              <v:shape style="position:absolute;left:5743;top:1474;width:107;height:2" coordorigin="5743,1474" coordsize="107,0" path="m5743,1474l5849,1474e" filled="false" stroked="true" strokeweight=".282060pt" strokecolor="#d9d9d9">
                <v:path arrowok="t"/>
              </v:shape>
            </v:group>
            <v:group style="position:absolute;left:5316;top:1474;width:214;height:2" coordorigin="5316,1474" coordsize="214,2">
              <v:shape style="position:absolute;left:5316;top:1474;width:214;height:2" coordorigin="5316,1474" coordsize="214,0" path="m5316,1474l5530,1474e" filled="false" stroked="true" strokeweight=".282060pt" strokecolor="#d9d9d9">
                <v:path arrowok="t"/>
              </v:shape>
            </v:group>
            <v:group style="position:absolute;left:5743;top:965;width:107;height:2" coordorigin="5743,965" coordsize="107,2">
              <v:shape style="position:absolute;left:5743;top:965;width:107;height:2" coordorigin="5743,965" coordsize="107,0" path="m5743,965l5849,965e" filled="false" stroked="true" strokeweight=".282060pt" strokecolor="#d9d9d9">
                <v:path arrowok="t"/>
              </v:shape>
            </v:group>
            <v:group style="position:absolute;left:5316;top:965;width:214;height:2" coordorigin="5316,965" coordsize="214,2">
              <v:shape style="position:absolute;left:5316;top:965;width:214;height:2" coordorigin="5316,965" coordsize="214,0" path="m5316,965l5530,965e" filled="false" stroked="true" strokeweight=".282060pt" strokecolor="#d9d9d9">
                <v:path arrowok="t"/>
              </v:shape>
            </v:group>
            <v:group style="position:absolute;left:5743;top:457;width:107;height:2" coordorigin="5743,457" coordsize="107,2">
              <v:shape style="position:absolute;left:5743;top:457;width:107;height:2" coordorigin="5743,457" coordsize="107,0" path="m5743,457l5849,457e" filled="false" stroked="true" strokeweight=".282060pt" strokecolor="#d9d9d9">
                <v:path arrowok="t"/>
              </v:shape>
            </v:group>
            <v:group style="position:absolute;left:5316;top:457;width:214;height:2" coordorigin="5316,457" coordsize="214,2">
              <v:shape style="position:absolute;left:5316;top:457;width:214;height:2" coordorigin="5316,457" coordsize="214,0" path="m5316,457l5530,457e" filled="false" stroked="true" strokeweight=".282060pt" strokecolor="#d9d9d9">
                <v:path arrowok="t"/>
              </v:shape>
            </v:group>
            <v:group style="position:absolute;left:5743;top:-51;width:107;height:2" coordorigin="5743,-51" coordsize="107,2">
              <v:shape style="position:absolute;left:5743;top:-51;width:107;height:2" coordorigin="5743,-51" coordsize="107,0" path="m5743,-51l5849,-51e" filled="false" stroked="true" strokeweight=".282060pt" strokecolor="#d9d9d9">
                <v:path arrowok="t"/>
              </v:shape>
            </v:group>
            <v:group style="position:absolute;left:1156;top:-51;width:4374;height:2" coordorigin="1156,-51" coordsize="4374,2">
              <v:shape style="position:absolute;left:1156;top:-51;width:4374;height:2" coordorigin="1156,-51" coordsize="4374,0" path="m1156,-51l5530,-51e" filled="false" stroked="true" strokeweight=".282060pt" strokecolor="#d9d9d9">
                <v:path arrowok="t"/>
              </v:shape>
            </v:group>
            <v:group style="position:absolute;left:5530;top:-211;width:214;height:3211" coordorigin="5530,-211" coordsize="214,3211">
              <v:shape style="position:absolute;left:5530;top:-211;width:214;height:3211" coordorigin="5530,-211" coordsize="214,3211" path="m5743,3000l5530,3000,5530,-211,5743,-211,5743,3000xe" filled="true" fillcolor="#c00000" stroked="false">
                <v:path arrowok="t"/>
                <v:fill type="solid"/>
              </v:shape>
            </v:group>
            <v:group style="position:absolute;left:4890;top:2491;width:213;height:2" coordorigin="4890,2491" coordsize="213,2">
              <v:shape style="position:absolute;left:4890;top:2491;width:213;height:2" coordorigin="4890,2491" coordsize="213,0" path="m4890,2491l5103,2491e" filled="false" stroked="true" strokeweight=".282060pt" strokecolor="#d9d9d9">
                <v:path arrowok="t"/>
              </v:shape>
            </v:group>
            <v:group style="position:absolute;left:4890;top:1983;width:213;height:2" coordorigin="4890,1983" coordsize="213,2">
              <v:shape style="position:absolute;left:4890;top:1983;width:213;height:2" coordorigin="4890,1983" coordsize="213,0" path="m4890,1983l5103,1983e" filled="false" stroked="true" strokeweight=".282060pt" strokecolor="#d9d9d9">
                <v:path arrowok="t"/>
              </v:shape>
            </v:group>
            <v:group style="position:absolute;left:4890;top:1474;width:213;height:2" coordorigin="4890,1474" coordsize="213,2">
              <v:shape style="position:absolute;left:4890;top:1474;width:213;height:2" coordorigin="4890,1474" coordsize="213,0" path="m4890,1474l5103,1474e" filled="false" stroked="true" strokeweight=".282060pt" strokecolor="#d9d9d9">
                <v:path arrowok="t"/>
              </v:shape>
            </v:group>
            <v:group style="position:absolute;left:4890;top:965;width:213;height:2" coordorigin="4890,965" coordsize="213,2">
              <v:shape style="position:absolute;left:4890;top:965;width:213;height:2" coordorigin="4890,965" coordsize="213,0" path="m4890,965l5103,965e" filled="false" stroked="true" strokeweight=".282060pt" strokecolor="#d9d9d9">
                <v:path arrowok="t"/>
              </v:shape>
            </v:group>
            <v:group style="position:absolute;left:1156;top:457;width:3947;height:2" coordorigin="1156,457" coordsize="3947,2">
              <v:shape style="position:absolute;left:1156;top:457;width:3947;height:2" coordorigin="1156,457" coordsize="3947,0" path="m1156,457l5103,457e" filled="false" stroked="true" strokeweight=".282060pt" strokecolor="#d9d9d9">
                <v:path arrowok="t"/>
              </v:shape>
            </v:group>
            <v:group style="position:absolute;left:5103;top:226;width:214;height:2774" coordorigin="5103,226" coordsize="214,2774">
              <v:shape style="position:absolute;left:5103;top:226;width:214;height:2774" coordorigin="5103,226" coordsize="214,2774" path="m5316,3000l5103,3000,5103,226,5316,226,5316,3000xe" filled="true" fillcolor="#c00000" stroked="false">
                <v:path arrowok="t"/>
                <v:fill type="solid"/>
              </v:shape>
            </v:group>
            <v:group style="position:absolute;left:4463;top:2491;width:214;height:2" coordorigin="4463,2491" coordsize="214,2">
              <v:shape style="position:absolute;left:4463;top:2491;width:214;height:2" coordorigin="4463,2491" coordsize="214,0" path="m4463,2491l4676,2491e" filled="false" stroked="true" strokeweight=".282060pt" strokecolor="#d9d9d9">
                <v:path arrowok="t"/>
              </v:shape>
            </v:group>
            <v:group style="position:absolute;left:4463;top:1983;width:214;height:2" coordorigin="4463,1983" coordsize="214,2">
              <v:shape style="position:absolute;left:4463;top:1983;width:214;height:2" coordorigin="4463,1983" coordsize="214,0" path="m4463,1983l4676,1983e" filled="false" stroked="true" strokeweight=".282060pt" strokecolor="#d9d9d9">
                <v:path arrowok="t"/>
              </v:shape>
            </v:group>
            <v:group style="position:absolute;left:4463;top:1474;width:214;height:2" coordorigin="4463,1474" coordsize="214,2">
              <v:shape style="position:absolute;left:4463;top:1474;width:214;height:2" coordorigin="4463,1474" coordsize="214,0" path="m4463,1474l4676,1474e" filled="false" stroked="true" strokeweight=".282060pt" strokecolor="#d9d9d9">
                <v:path arrowok="t"/>
              </v:shape>
            </v:group>
            <v:group style="position:absolute;left:4463;top:965;width:214;height:2" coordorigin="4463,965" coordsize="214,2">
              <v:shape style="position:absolute;left:4463;top:965;width:214;height:2" coordorigin="4463,965" coordsize="214,0" path="m4463,965l4676,965e" filled="false" stroked="true" strokeweight=".282060pt" strokecolor="#d9d9d9">
                <v:path arrowok="t"/>
              </v:shape>
            </v:group>
            <v:group style="position:absolute;left:4676;top:478;width:214;height:2522" coordorigin="4676,478" coordsize="214,2522">
              <v:shape style="position:absolute;left:4676;top:478;width:214;height:2522" coordorigin="4676,478" coordsize="214,2522" path="m4890,3000l4676,3000,4676,478,4890,478,4890,3000xe" filled="true" fillcolor="#c00000" stroked="false">
                <v:path arrowok="t"/>
                <v:fill type="solid"/>
              </v:shape>
            </v:group>
            <v:group style="position:absolute;left:4037;top:2491;width:213;height:2" coordorigin="4037,2491" coordsize="213,2">
              <v:shape style="position:absolute;left:4037;top:2491;width:213;height:2" coordorigin="4037,2491" coordsize="213,0" path="m4037,2491l4249,2491e" filled="false" stroked="true" strokeweight=".282060pt" strokecolor="#d9d9d9">
                <v:path arrowok="t"/>
              </v:shape>
            </v:group>
            <v:group style="position:absolute;left:4037;top:1983;width:213;height:2" coordorigin="4037,1983" coordsize="213,2">
              <v:shape style="position:absolute;left:4037;top:1983;width:213;height:2" coordorigin="4037,1983" coordsize="213,0" path="m4037,1983l4249,1983e" filled="false" stroked="true" strokeweight=".282060pt" strokecolor="#d9d9d9">
                <v:path arrowok="t"/>
              </v:shape>
            </v:group>
            <v:group style="position:absolute;left:4037;top:1474;width:213;height:2" coordorigin="4037,1474" coordsize="213,2">
              <v:shape style="position:absolute;left:4037;top:1474;width:213;height:2" coordorigin="4037,1474" coordsize="213,0" path="m4037,1474l4249,1474e" filled="false" stroked="true" strokeweight=".282060pt" strokecolor="#d9d9d9">
                <v:path arrowok="t"/>
              </v:shape>
            </v:group>
            <v:group style="position:absolute;left:1156;top:965;width:3094;height:2" coordorigin="1156,965" coordsize="3094,2">
              <v:shape style="position:absolute;left:1156;top:965;width:3094;height:2" coordorigin="1156,965" coordsize="3094,0" path="m1156,965l4249,965e" filled="false" stroked="true" strokeweight=".282060pt" strokecolor="#d9d9d9">
                <v:path arrowok="t"/>
              </v:shape>
            </v:group>
            <v:group style="position:absolute;left:4249;top:752;width:214;height:2249" coordorigin="4249,752" coordsize="214,2249">
              <v:shape style="position:absolute;left:4249;top:752;width:214;height:2249" coordorigin="4249,752" coordsize="214,2249" path="m4463,3000l4249,3000,4249,752,4463,752,4463,3000xe" filled="true" fillcolor="#c00000" stroked="false">
                <v:path arrowok="t"/>
                <v:fill type="solid"/>
              </v:shape>
            </v:group>
            <v:group style="position:absolute;left:3610;top:2491;width:214;height:2" coordorigin="3610,2491" coordsize="214,2">
              <v:shape style="position:absolute;left:3610;top:2491;width:214;height:2" coordorigin="3610,2491" coordsize="214,0" path="m3610,2491l3823,2491e" filled="false" stroked="true" strokeweight=".282060pt" strokecolor="#d9d9d9">
                <v:path arrowok="t"/>
              </v:shape>
            </v:group>
            <v:group style="position:absolute;left:3610;top:1983;width:214;height:2" coordorigin="3610,1983" coordsize="214,2">
              <v:shape style="position:absolute;left:3610;top:1983;width:214;height:2" coordorigin="3610,1983" coordsize="214,0" path="m3610,1983l3823,1983e" filled="false" stroked="true" strokeweight=".282060pt" strokecolor="#d9d9d9">
                <v:path arrowok="t"/>
              </v:shape>
            </v:group>
            <v:group style="position:absolute;left:3610;top:1474;width:214;height:2" coordorigin="3610,1474" coordsize="214,2">
              <v:shape style="position:absolute;left:3610;top:1474;width:214;height:2" coordorigin="3610,1474" coordsize="214,0" path="m3610,1474l3823,1474e" filled="false" stroked="true" strokeweight=".282060pt" strokecolor="#d9d9d9">
                <v:path arrowok="t"/>
              </v:shape>
            </v:group>
            <v:group style="position:absolute;left:3823;top:1108;width:214;height:1892" coordorigin="3823,1108" coordsize="214,1892">
              <v:shape style="position:absolute;left:3823;top:1108;width:214;height:1892" coordorigin="3823,1108" coordsize="214,1892" path="m4037,3000l3823,3000,3823,1108,4037,1108,4037,3000xe" filled="true" fillcolor="#c00000" stroked="false">
                <v:path arrowok="t"/>
                <v:fill type="solid"/>
              </v:shape>
            </v:group>
            <v:group style="position:absolute;left:3183;top:2491;width:214;height:2" coordorigin="3183,2491" coordsize="214,2">
              <v:shape style="position:absolute;left:3183;top:2491;width:214;height:2" coordorigin="3183,2491" coordsize="214,0" path="m3183,2491l3396,2491e" filled="false" stroked="true" strokeweight=".282060pt" strokecolor="#d9d9d9">
                <v:path arrowok="t"/>
              </v:shape>
            </v:group>
            <v:group style="position:absolute;left:3183;top:1983;width:214;height:2" coordorigin="3183,1983" coordsize="214,2">
              <v:shape style="position:absolute;left:3183;top:1983;width:214;height:2" coordorigin="3183,1983" coordsize="214,0" path="m3183,1983l3396,1983e" filled="false" stroked="true" strokeweight=".282060pt" strokecolor="#d9d9d9">
                <v:path arrowok="t"/>
              </v:shape>
            </v:group>
            <v:group style="position:absolute;left:3183;top:1474;width:214;height:2" coordorigin="3183,1474" coordsize="214,2">
              <v:shape style="position:absolute;left:3183;top:1474;width:214;height:2" coordorigin="3183,1474" coordsize="214,0" path="m3183,1474l3396,1474e" filled="false" stroked="true" strokeweight=".282060pt" strokecolor="#d9d9d9">
                <v:path arrowok="t"/>
              </v:shape>
            </v:group>
            <v:group style="position:absolute;left:3396;top:1325;width:214;height:1675" coordorigin="3396,1325" coordsize="214,1675">
              <v:shape style="position:absolute;left:3396;top:1325;width:214;height:1675" coordorigin="3396,1325" coordsize="214,1675" path="m3610,3000l3396,3000,3396,1325,3610,1325,3610,3000xe" filled="true" fillcolor="#c00000" stroked="false">
                <v:path arrowok="t"/>
                <v:fill type="solid"/>
              </v:shape>
            </v:group>
            <v:group style="position:absolute;left:2756;top:2491;width:214;height:2" coordorigin="2756,2491" coordsize="214,2">
              <v:shape style="position:absolute;left:2756;top:2491;width:214;height:2" coordorigin="2756,2491" coordsize="214,0" path="m2756,2491l2970,2491e" filled="false" stroked="true" strokeweight=".282060pt" strokecolor="#d9d9d9">
                <v:path arrowok="t"/>
              </v:shape>
            </v:group>
            <v:group style="position:absolute;left:2756;top:1983;width:214;height:2" coordorigin="2756,1983" coordsize="214,2">
              <v:shape style="position:absolute;left:2756;top:1983;width:214;height:2" coordorigin="2756,1983" coordsize="214,0" path="m2756,1983l2970,1983e" filled="false" stroked="true" strokeweight=".282060pt" strokecolor="#d9d9d9">
                <v:path arrowok="t"/>
              </v:shape>
            </v:group>
            <v:group style="position:absolute;left:2756;top:1474;width:214;height:2" coordorigin="2756,1474" coordsize="214,2">
              <v:shape style="position:absolute;left:2756;top:1474;width:214;height:2" coordorigin="2756,1474" coordsize="214,0" path="m2756,1474l2970,1474e" filled="false" stroked="true" strokeweight=".282060pt" strokecolor="#d9d9d9">
                <v:path arrowok="t"/>
              </v:shape>
            </v:group>
            <v:group style="position:absolute;left:2970;top:1095;width:213;height:1905" coordorigin="2970,1095" coordsize="213,1905">
              <v:shape style="position:absolute;left:2970;top:1095;width:213;height:1905" coordorigin="2970,1095" coordsize="213,1905" path="m3183,3000l2970,3000,2970,1095,3183,1095,3183,3000xe" filled="true" fillcolor="#c00000" stroked="false">
                <v:path arrowok="t"/>
                <v:fill type="solid"/>
              </v:shape>
            </v:group>
            <v:group style="position:absolute;left:2329;top:2491;width:214;height:2" coordorigin="2329,2491" coordsize="214,2">
              <v:shape style="position:absolute;left:2329;top:2491;width:214;height:2" coordorigin="2329,2491" coordsize="214,0" path="m2329,2491l2543,2491e" filled="false" stroked="true" strokeweight=".282060pt" strokecolor="#d9d9d9">
                <v:path arrowok="t"/>
              </v:shape>
            </v:group>
            <v:group style="position:absolute;left:2329;top:1983;width:214;height:2" coordorigin="2329,1983" coordsize="214,2">
              <v:shape style="position:absolute;left:2329;top:1983;width:214;height:2" coordorigin="2329,1983" coordsize="214,0" path="m2329,1983l2543,1983e" filled="false" stroked="true" strokeweight=".282060pt" strokecolor="#d9d9d9">
                <v:path arrowok="t"/>
              </v:shape>
            </v:group>
            <v:group style="position:absolute;left:2329;top:1474;width:214;height:2" coordorigin="2329,1474" coordsize="214,2">
              <v:shape style="position:absolute;left:2329;top:1474;width:214;height:2" coordorigin="2329,1474" coordsize="214,0" path="m2329,1474l2543,1474e" filled="false" stroked="true" strokeweight=".282060pt" strokecolor="#d9d9d9">
                <v:path arrowok="t"/>
              </v:shape>
            </v:group>
            <v:group style="position:absolute;left:2543;top:994;width:214;height:2006" coordorigin="2543,994" coordsize="214,2006">
              <v:shape style="position:absolute;left:2543;top:994;width:214;height:2006" coordorigin="2543,994" coordsize="214,2006" path="m2756,3000l2543,3000,2543,994,2756,994,2756,3000xe" filled="true" fillcolor="#c00000" stroked="false">
                <v:path arrowok="t"/>
                <v:fill type="solid"/>
              </v:shape>
            </v:group>
            <v:group style="position:absolute;left:1903;top:2491;width:213;height:2" coordorigin="1903,2491" coordsize="213,2">
              <v:shape style="position:absolute;left:1903;top:2491;width:213;height:2" coordorigin="1903,2491" coordsize="213,0" path="m1903,2491l2116,2491e" filled="false" stroked="true" strokeweight=".282060pt" strokecolor="#d9d9d9">
                <v:path arrowok="t"/>
              </v:shape>
            </v:group>
            <v:group style="position:absolute;left:1903;top:1983;width:213;height:2" coordorigin="1903,1983" coordsize="213,2">
              <v:shape style="position:absolute;left:1903;top:1983;width:213;height:2" coordorigin="1903,1983" coordsize="213,0" path="m1903,1983l2116,1983e" filled="false" stroked="true" strokeweight=".282060pt" strokecolor="#d9d9d9">
                <v:path arrowok="t"/>
              </v:shape>
            </v:group>
            <v:group style="position:absolute;left:1903;top:1474;width:213;height:2" coordorigin="1903,1474" coordsize="213,2">
              <v:shape style="position:absolute;left:1903;top:1474;width:213;height:2" coordorigin="1903,1474" coordsize="213,0" path="m1903,1474l2116,1474e" filled="false" stroked="true" strokeweight=".282060pt" strokecolor="#d9d9d9">
                <v:path arrowok="t"/>
              </v:shape>
            </v:group>
            <v:group style="position:absolute;left:2116;top:953;width:214;height:2047" coordorigin="2116,953" coordsize="214,2047">
              <v:shape style="position:absolute;left:2116;top:953;width:214;height:2047" coordorigin="2116,953" coordsize="214,2047" path="m2329,3000l2116,3000,2116,953,2329,953,2329,3000xe" filled="true" fillcolor="#c00000" stroked="false">
                <v:path arrowok="t"/>
                <v:fill type="solid"/>
              </v:shape>
            </v:group>
            <v:group style="position:absolute;left:1476;top:2491;width:214;height:2" coordorigin="1476,2491" coordsize="214,2">
              <v:shape style="position:absolute;left:1476;top:2491;width:214;height:2" coordorigin="1476,2491" coordsize="214,0" path="m1476,2491l1690,2491e" filled="false" stroked="true" strokeweight=".282060pt" strokecolor="#d9d9d9">
                <v:path arrowok="t"/>
              </v:shape>
            </v:group>
            <v:group style="position:absolute;left:1476;top:1983;width:214;height:2" coordorigin="1476,1983" coordsize="214,2">
              <v:shape style="position:absolute;left:1476;top:1983;width:214;height:2" coordorigin="1476,1983" coordsize="214,0" path="m1476,1983l1690,1983e" filled="false" stroked="true" strokeweight=".282060pt" strokecolor="#d9d9d9">
                <v:path arrowok="t"/>
              </v:shape>
            </v:group>
            <v:group style="position:absolute;left:1156;top:1474;width:534;height:2" coordorigin="1156,1474" coordsize="534,2">
              <v:shape style="position:absolute;left:1156;top:1474;width:534;height:2" coordorigin="1156,1474" coordsize="534,0" path="m1156,1474l1690,1474e" filled="false" stroked="true" strokeweight=".282060pt" strokecolor="#d9d9d9">
                <v:path arrowok="t"/>
              </v:shape>
            </v:group>
            <v:group style="position:absolute;left:1690;top:1183;width:214;height:1817" coordorigin="1690,1183" coordsize="214,1817">
              <v:shape style="position:absolute;left:1690;top:1183;width:214;height:1817" coordorigin="1690,1183" coordsize="214,1817" path="m1903,3000l1690,3000,1690,1183,1903,1183,1903,3000xe" filled="true" fillcolor="#c00000" stroked="false">
                <v:path arrowok="t"/>
                <v:fill type="solid"/>
              </v:shape>
            </v:group>
            <v:group style="position:absolute;left:1156;top:2491;width:107;height:2" coordorigin="1156,2491" coordsize="107,2">
              <v:shape style="position:absolute;left:1156;top:2491;width:107;height:2" coordorigin="1156,2491" coordsize="107,0" path="m1156,2491l1263,2491e" filled="false" stroked="true" strokeweight=".282060pt" strokecolor="#d9d9d9">
                <v:path arrowok="t"/>
              </v:shape>
            </v:group>
            <v:group style="position:absolute;left:1156;top:1983;width:107;height:2" coordorigin="1156,1983" coordsize="107,2">
              <v:shape style="position:absolute;left:1156;top:1983;width:107;height:2" coordorigin="1156,1983" coordsize="107,0" path="m1156,1983l1263,1983e" filled="false" stroked="true" strokeweight=".282060pt" strokecolor="#d9d9d9">
                <v:path arrowok="t"/>
              </v:shape>
            </v:group>
            <v:group style="position:absolute;left:1263;top:1610;width:214;height:1390" coordorigin="1263,1610" coordsize="214,1390">
              <v:shape style="position:absolute;left:1263;top:1610;width:214;height:1390" coordorigin="1263,1610" coordsize="214,1390" path="m1476,3000l1263,3000,1263,1610,1476,1610,1476,3000xe" filled="true" fillcolor="#c00000" stroked="false">
                <v:path arrowok="t"/>
                <v:fill type="solid"/>
              </v:shape>
            </v:group>
            <v:group style="position:absolute;left:1156;top:3000;width:4694;height:2" coordorigin="1156,3000" coordsize="4694,2">
              <v:shape style="position:absolute;left:1156;top:3000;width:4694;height:2" coordorigin="1156,3000" coordsize="4694,0" path="m1156,3000l5849,3000e" filled="false" stroked="true" strokeweight=".282060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6.0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498"/>
            <w:col w:w="6671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326.923859pt;margin-top:-5.454329pt;width:245.05pt;height:73.75pt;mso-position-horizontal-relative:page;mso-position-vertical-relative:paragraph;z-index:3256" coordorigin="6538,-109" coordsize="4901,1475">
            <v:group style="position:absolute;left:6541;top:1109;width:4896;height:2" coordorigin="6541,1109" coordsize="4896,2">
              <v:shape style="position:absolute;left:6541;top:1109;width:4896;height:2" coordorigin="6541,1109" coordsize="4896,0" path="m6541,1109l11436,1109e" filled="false" stroked="true" strokeweight=".282060pt" strokecolor="#d9d9d9">
                <v:path arrowok="t"/>
              </v:shape>
            </v:group>
            <v:group style="position:absolute;left:6541;top:420;width:4896;height:2" coordorigin="6541,420" coordsize="4896,2">
              <v:shape style="position:absolute;left:6541;top:420;width:4896;height:2" coordorigin="6541,420" coordsize="4896,0" path="m6541,420l11436,420e" filled="false" stroked="true" strokeweight=".282060pt" strokecolor="#d9d9d9">
                <v:path arrowok="t"/>
              </v:shape>
            </v:group>
            <v:group style="position:absolute;left:6639;top:-95;width:4691;height:1447" coordorigin="6639,-95" coordsize="4691,1447">
              <v:shape style="position:absolute;left:6639;top:-95;width:4691;height:1447" coordorigin="6639,-95" coordsize="4691,1447" path="m6639,833l6674,782,6708,727,6720,709,6755,655,6801,593,6844,551,6903,514,6976,492,7030,489,7049,489,7124,496,7181,520,7229,562,7272,624,7303,681,7333,740,7343,761,7353,780,7383,838,7422,902,7463,960,7505,1013,7546,1059,7601,1101,7650,1113,7668,1110,7737,1080,7754,1070,7771,1060,7840,1035,7891,1030,7907,1028,7971,1006,8024,948,8056,887,8086,816,8117,740,8127,715,8156,645,8186,587,8223,538,8274,497,8343,478,8361,479,8424,501,8481,547,8522,594,8563,648,8601,702,8633,764,8664,836,8674,861,8684,886,8714,954,8744,1009,8783,1041,8793,1040,8842,981,8871,913,8901,830,8920,770,8940,707,8950,676,8959,645,8969,615,8979,586,8989,558,8999,529,9018,466,9038,396,9057,323,9067,286,9077,250,9096,177,9116,109,9136,47,9165,-28,9209,-87,9234,-95,9247,-95,9312,-58,9350,-22,9362,-10,9411,42,9447,96,9482,155,9493,174,9528,228,9573,280,9618,294,9633,293,9647,290,9662,286,9676,281,9691,276,9705,272,9720,269,9734,269,9749,271,9801,313,9837,363,9872,421,9884,440,9895,460,9930,513,9983,570,10040,604,10115,624,10169,627,10188,628,10206,628,10225,628,10244,627,10316,604,10360,553,10393,474,10415,409,10435,339,10456,267,10466,231,10486,163,10506,103,10536,33,10587,-7,10597,-6,10649,35,10691,99,10722,156,10754,219,10786,293,10817,376,10838,435,10858,496,10878,557,10888,588,10898,618,10918,678,10937,736,10947,764,10957,793,10976,852,10996,915,11016,979,11025,1011,11045,1074,11065,1135,11094,1217,11123,1283,11172,1343,11203,1351,11219,1351,11235,1348,11251,1343,11268,1337,11284,1330,11299,1324,11314,1319,11329,1316e" filled="false" stroked="true" strokeweight="1.36069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600,000</w:t>
      </w:r>
      <w:r>
        <w:rPr>
          <w:rFonts w:ascii="Calibri"/>
          <w:sz w:val="9"/>
        </w:rPr>
      </w:r>
    </w:p>
    <w:p>
      <w:pPr>
        <w:spacing w:line="240" w:lineRule="auto" w:before="8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580,000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498"/>
            <w:col w:w="667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560,000</w:t>
      </w:r>
      <w:r>
        <w:rPr>
          <w:rFonts w:ascii="Calibri"/>
          <w:sz w:val="9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498"/>
            <w:col w:w="66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540,000</w:t>
      </w:r>
      <w:r>
        <w:rPr>
          <w:rFonts w:ascii="Calibri"/>
          <w:sz w:val="9"/>
        </w:rPr>
      </w:r>
    </w:p>
    <w:p>
      <w:pPr>
        <w:spacing w:line="240" w:lineRule="auto" w:before="6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11436" w:val="left" w:leader="none"/>
        </w:tabs>
        <w:spacing w:before="0"/>
        <w:ind w:left="633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3.0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520,000</w:t>
      </w:r>
      <w:r>
        <w:rPr>
          <w:rFonts w:ascii="Calibri"/>
          <w:sz w:val="9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11436" w:val="left" w:leader="none"/>
        </w:tabs>
        <w:spacing w:before="0"/>
        <w:ind w:left="633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2.0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500,000</w:t>
      </w:r>
      <w:r>
        <w:rPr>
          <w:rFonts w:ascii="Calibri"/>
          <w:sz w:val="9"/>
        </w:rPr>
      </w: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tabs>
          <w:tab w:pos="628" w:val="left" w:leader="none"/>
          <w:tab w:pos="1055" w:val="left" w:leader="none"/>
          <w:tab w:pos="1482" w:val="left" w:leader="none"/>
          <w:tab w:pos="1908" w:val="left" w:leader="none"/>
          <w:tab w:pos="2335" w:val="left" w:leader="none"/>
          <w:tab w:pos="2762" w:val="left" w:leader="none"/>
          <w:tab w:pos="3188" w:val="left" w:leader="none"/>
          <w:tab w:pos="3615" w:val="left" w:leader="none"/>
          <w:tab w:pos="4042" w:val="left" w:leader="none"/>
          <w:tab w:pos="4468" w:val="left" w:leader="none"/>
        </w:tabs>
        <w:spacing w:before="0"/>
        <w:ind w:left="202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9"/>
        </w:rPr>
      </w:r>
    </w:p>
    <w:p>
      <w:pPr>
        <w:spacing w:line="250" w:lineRule="auto" w:before="12"/>
        <w:ind w:left="795" w:right="0" w:hanging="26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May</w:t>
      </w:r>
      <w:r>
        <w:rPr>
          <w:rFonts w:ascii="Calibri"/>
          <w:color w:val="585858"/>
          <w:spacing w:val="21"/>
          <w:w w:val="102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'17</w:t>
      </w:r>
      <w:r>
        <w:rPr>
          <w:rFonts w:ascii="Calibri"/>
          <w:sz w:val="9"/>
        </w:rPr>
      </w:r>
    </w:p>
    <w:p>
      <w:pPr>
        <w:spacing w:line="250" w:lineRule="auto" w:before="12"/>
        <w:ind w:left="787" w:right="0" w:hanging="18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Nov</w:t>
      </w:r>
      <w:r>
        <w:rPr>
          <w:rFonts w:ascii="Calibri"/>
          <w:color w:val="585858"/>
          <w:spacing w:val="21"/>
          <w:w w:val="102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'17</w:t>
      </w:r>
      <w:r>
        <w:rPr>
          <w:rFonts w:ascii="Calibri"/>
          <w:sz w:val="9"/>
        </w:rPr>
      </w:r>
    </w:p>
    <w:p>
      <w:pPr>
        <w:spacing w:line="250" w:lineRule="auto" w:before="12"/>
        <w:ind w:left="795" w:right="0" w:hanging="26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May</w:t>
      </w:r>
      <w:r>
        <w:rPr>
          <w:rFonts w:ascii="Calibri"/>
          <w:color w:val="585858"/>
          <w:spacing w:val="21"/>
          <w:w w:val="102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'18</w:t>
      </w:r>
      <w:r>
        <w:rPr>
          <w:rFonts w:ascii="Calibri"/>
          <w:sz w:val="9"/>
        </w:rPr>
      </w:r>
    </w:p>
    <w:p>
      <w:pPr>
        <w:spacing w:line="250" w:lineRule="auto" w:before="12"/>
        <w:ind w:left="787" w:right="0" w:hanging="18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Nov</w:t>
      </w:r>
      <w:r>
        <w:rPr>
          <w:rFonts w:ascii="Calibri"/>
          <w:color w:val="585858"/>
          <w:spacing w:val="21"/>
          <w:w w:val="102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'18</w:t>
      </w:r>
      <w:r>
        <w:rPr>
          <w:rFonts w:ascii="Calibri"/>
          <w:sz w:val="9"/>
        </w:rPr>
      </w:r>
    </w:p>
    <w:p>
      <w:pPr>
        <w:spacing w:line="250" w:lineRule="auto" w:before="12"/>
        <w:ind w:left="769" w:right="818" w:firstLine="0"/>
        <w:jc w:val="center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May</w:t>
      </w:r>
      <w:r>
        <w:rPr>
          <w:rFonts w:ascii="Calibri"/>
          <w:color w:val="585858"/>
          <w:spacing w:val="21"/>
          <w:w w:val="102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'19</w:t>
      </w:r>
      <w:r>
        <w:rPr>
          <w:rFonts w:ascii="Calibri"/>
          <w:sz w:val="9"/>
        </w:rPr>
      </w:r>
    </w:p>
    <w:p>
      <w:pPr>
        <w:spacing w:after="0" w:line="250" w:lineRule="auto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7" w:equalWidth="0">
            <w:col w:w="1071" w:space="40"/>
            <w:col w:w="4583" w:space="93"/>
            <w:col w:w="933" w:space="249"/>
            <w:col w:w="919" w:space="249"/>
            <w:col w:w="933" w:space="249"/>
            <w:col w:w="919" w:space="249"/>
            <w:col w:w="1753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1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84632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6"/>
        <w:gridCol w:w="731"/>
        <w:gridCol w:w="598"/>
        <w:gridCol w:w="628"/>
        <w:gridCol w:w="768"/>
        <w:gridCol w:w="710"/>
        <w:gridCol w:w="598"/>
        <w:gridCol w:w="617"/>
        <w:gridCol w:w="793"/>
        <w:gridCol w:w="731"/>
        <w:gridCol w:w="583"/>
        <w:gridCol w:w="754"/>
      </w:tblGrid>
      <w:tr>
        <w:trPr>
          <w:trHeight w:val="638" w:hRule="exact"/>
        </w:trPr>
        <w:tc>
          <w:tcPr>
            <w:tcW w:w="32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tabs>
                <w:tab w:pos="2825" w:val="left" w:leader="none"/>
              </w:tabs>
              <w:spacing w:line="240" w:lineRule="auto"/>
              <w:ind w:left="43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Micro Area</w:t>
              <w:tab/>
            </w:r>
            <w:r>
              <w:rPr>
                <w:rFonts w:ascii="Segoe UI"/>
                <w:b/>
                <w:color w:val="231F20"/>
                <w:spacing w:val="-1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2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1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34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0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06" w:right="0" w:hanging="2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2"/>
              <w:ind w:left="37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16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16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16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38,119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2"/>
          <w:footerReference w:type="default" r:id="rId23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Camden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Calhoun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Boone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Newton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1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Hempstead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Nevada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z w:val="16"/>
        </w:rPr>
        <w:t> 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pacing w:val="-7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Greene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3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Russellville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5"/>
          <w:sz w:val="16"/>
        </w:rPr>
        <w:t>Y</w:t>
      </w:r>
      <w:r>
        <w:rPr>
          <w:rFonts w:ascii="Segoe UI"/>
          <w:color w:val="231F20"/>
          <w:spacing w:val="-4"/>
          <w:sz w:val="16"/>
        </w:rPr>
        <w:t>ell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84344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24" o:title="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08;top:9702;width:1043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7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May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2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7;top:10031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1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85;top:10030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97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May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5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>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17,111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47,192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46,273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39,836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14,811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36,960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95,657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10,115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10,119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0"/>
        <w:jc w:val="center"/>
        <w:rPr>
          <w:b w:val="0"/>
          <w:bCs w:val="0"/>
        </w:rPr>
      </w:pPr>
      <w:bookmarkStart w:name="_TOC_250001" w:id="2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71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84296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6"/>
          <w:szCs w:val="16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754"/>
      </w:tblGrid>
      <w:tr>
        <w:trPr>
          <w:trHeight w:val="652" w:hRule="exact"/>
        </w:trPr>
        <w:tc>
          <w:tcPr>
            <w:tcW w:w="25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egoe UI" w:hAnsi="Segoe UI" w:cs="Segoe UI" w:eastAsia="Segoe UI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position w:val="2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w w:val="95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7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9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2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6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6" w:lineRule="exact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136,841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133,758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3,111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54,824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53,378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54,147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711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5,115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39,085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5,511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19,111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25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84248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15"/>
          <w:szCs w:val="15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>
        <w:trPr>
          <w:trHeight w:val="641" w:hRule="exact"/>
        </w:trPr>
        <w:tc>
          <w:tcPr>
            <w:tcW w:w="25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</w:rPr>
              <w:t>County</w:t>
              <w:tab/>
            </w:r>
            <w:r>
              <w:rPr>
                <w:rFonts w:ascii="Segoe UI"/>
                <w:b/>
                <w:color w:val="231F20"/>
                <w:w w:val="95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7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2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185,749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57,835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57,084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55,460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123,024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119,960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left="1292" w:right="1300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2"/>
        <w:jc w:val="both"/>
      </w:pP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April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May,</w:t>
      </w:r>
      <w:r>
        <w:rPr>
          <w:color w:val="231F20"/>
          <w:spacing w:val="-3"/>
        </w:rPr>
        <w:t> </w:t>
      </w:r>
      <w:r>
        <w:rPr>
          <w:color w:val="231F20"/>
        </w:rPr>
        <w:t>unemployment</w:t>
      </w:r>
      <w:r>
        <w:rPr>
          <w:color w:val="231F20"/>
          <w:spacing w:val="-3"/>
        </w:rPr>
        <w:t> </w:t>
      </w:r>
      <w:r>
        <w:rPr>
          <w:color w:val="231F20"/>
        </w:rPr>
        <w:t>rates</w:t>
      </w:r>
      <w:r>
        <w:rPr>
          <w:color w:val="231F20"/>
          <w:spacing w:val="-3"/>
        </w:rPr>
        <w:t> </w:t>
      </w:r>
      <w:r>
        <w:rPr>
          <w:color w:val="231F20"/>
        </w:rPr>
        <w:t>increased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66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Arkansas’</w:t>
      </w:r>
      <w:r>
        <w:rPr>
          <w:color w:val="231F20"/>
          <w:spacing w:val="-3"/>
        </w:rPr>
        <w:t> </w:t>
      </w:r>
      <w:r>
        <w:rPr>
          <w:color w:val="231F20"/>
        </w:rPr>
        <w:t>75</w:t>
      </w:r>
      <w:r>
        <w:rPr>
          <w:color w:val="231F20"/>
          <w:spacing w:val="-3"/>
        </w:rPr>
        <w:t> </w:t>
      </w:r>
      <w:r>
        <w:rPr>
          <w:color w:val="231F20"/>
        </w:rPr>
        <w:t>counties.</w:t>
      </w:r>
      <w:r>
        <w:rPr>
          <w:color w:val="231F20"/>
          <w:spacing w:val="60"/>
        </w:rPr>
        <w:t> </w:t>
      </w:r>
      <w:r>
        <w:rPr>
          <w:color w:val="231F20"/>
        </w:rPr>
        <w:t>Six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coun</w:t>
      </w:r>
      <w:r>
        <w:rPr>
          <w:rFonts w:ascii="Segoe UI" w:hAnsi="Segoe UI" w:cs="Segoe UI" w:eastAsia="Segoe UI"/>
          <w:color w:val="231F20"/>
          <w:spacing w:val="-1"/>
        </w:rPr>
        <w:t>-</w:t>
      </w:r>
      <w:r>
        <w:rPr>
          <w:rFonts w:ascii="Segoe UI" w:hAnsi="Segoe UI" w:cs="Segoe UI" w:eastAsia="Segoe UI"/>
          <w:color w:val="231F20"/>
          <w:spacing w:val="24"/>
          <w:w w:val="99"/>
        </w:rPr>
        <w:t> </w:t>
      </w:r>
      <w:r>
        <w:rPr>
          <w:rFonts w:ascii="Segoe UI" w:hAnsi="Segoe UI" w:cs="Segoe UI" w:eastAsia="Segoe UI"/>
          <w:color w:val="231F20"/>
        </w:rPr>
        <w:t>ties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were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stable</w:t>
      </w:r>
      <w:r>
        <w:rPr>
          <w:rFonts w:ascii="Segoe UI" w:hAnsi="Segoe UI" w:cs="Segoe UI" w:eastAsia="Segoe UI"/>
          <w:color w:val="231F2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over-the-month, </w:t>
      </w:r>
      <w:r>
        <w:rPr>
          <w:rFonts w:ascii="Segoe UI" w:hAnsi="Segoe UI" w:cs="Segoe UI" w:eastAsia="Segoe UI"/>
          <w:color w:val="231F20"/>
        </w:rPr>
        <w:t>while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 </w:t>
      </w:r>
      <w:r>
        <w:rPr>
          <w:rFonts w:ascii="Segoe UI" w:hAnsi="Segoe UI" w:cs="Segoe UI" w:eastAsia="Segoe UI"/>
          <w:color w:val="231F20"/>
        </w:rPr>
        <w:t>3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counties declined.</w:t>
      </w:r>
      <w:r>
        <w:rPr>
          <w:rFonts w:ascii="Segoe UI" w:hAnsi="Segoe UI" w:cs="Segoe UI" w:eastAsia="Segoe UI"/>
          <w:color w:val="231F20"/>
          <w:spacing w:val="64"/>
        </w:rPr>
        <w:t> </w:t>
      </w:r>
      <w:r>
        <w:rPr>
          <w:rFonts w:ascii="Segoe UI" w:hAnsi="Segoe UI" w:cs="Segoe UI" w:eastAsia="Segoe UI"/>
          <w:color w:val="231F20"/>
        </w:rPr>
        <w:t>Jobless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ranged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33"/>
          <w:w w:val="99"/>
        </w:rPr>
        <w:t> </w:t>
      </w:r>
      <w:r>
        <w:rPr>
          <w:color w:val="231F20"/>
        </w:rPr>
        <w:t>low of 2.1 percent in Madison County to a high of 6.4 percent in Chicot County.</w:t>
      </w:r>
      <w:r>
        <w:rPr/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May,</w:t>
      </w:r>
      <w:r>
        <w:rPr>
          <w:color w:val="231F20"/>
          <w:spacing w:val="-5"/>
        </w:rPr>
        <w:t> </w:t>
      </w:r>
      <w:r>
        <w:rPr>
          <w:color w:val="231F20"/>
        </w:rPr>
        <w:t>fifty</w:t>
      </w:r>
      <w:r>
        <w:rPr>
          <w:color w:val="231F20"/>
          <w:spacing w:val="-5"/>
        </w:rPr>
        <w:t> </w:t>
      </w:r>
      <w:r>
        <w:rPr>
          <w:color w:val="231F20"/>
        </w:rPr>
        <w:t>counties</w:t>
      </w:r>
      <w:r>
        <w:rPr>
          <w:color w:val="231F20"/>
          <w:spacing w:val="-5"/>
        </w:rPr>
        <w:t> </w:t>
      </w:r>
      <w:r>
        <w:rPr>
          <w:color w:val="231F20"/>
        </w:rPr>
        <w:t>posted</w:t>
      </w:r>
      <w:r>
        <w:rPr>
          <w:color w:val="231F20"/>
          <w:spacing w:val="-5"/>
        </w:rPr>
        <w:t> </w:t>
      </w:r>
      <w:r>
        <w:rPr>
          <w:color w:val="231F20"/>
        </w:rPr>
        <w:t>unemployment</w:t>
      </w:r>
      <w:r>
        <w:rPr>
          <w:color w:val="231F20"/>
          <w:spacing w:val="-5"/>
        </w:rPr>
        <w:t> </w:t>
      </w:r>
      <w:r>
        <w:rPr>
          <w:color w:val="231F20"/>
        </w:rPr>
        <w:t>rates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below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percent.</w:t>
      </w:r>
      <w:r>
        <w:rPr>
          <w:color w:val="231F20"/>
          <w:spacing w:val="5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slightly</w:t>
      </w:r>
      <w:r>
        <w:rPr>
          <w:color w:val="231F20"/>
        </w:rPr>
        <w:t> 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63</w:t>
      </w:r>
      <w:r>
        <w:rPr>
          <w:color w:val="231F20"/>
          <w:spacing w:val="-4"/>
        </w:rPr>
        <w:t> </w:t>
      </w:r>
      <w:r>
        <w:rPr>
          <w:color w:val="231F20"/>
        </w:rPr>
        <w:t>counties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percent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April.</w:t>
      </w:r>
      <w:r>
        <w:rPr>
          <w:color w:val="231F20"/>
          <w:spacing w:val="58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second</w:t>
      </w:r>
      <w:r>
        <w:rPr>
          <w:color w:val="231F20"/>
          <w:spacing w:val="-4"/>
        </w:rPr>
        <w:t> </w:t>
      </w:r>
      <w:r>
        <w:rPr>
          <w:color w:val="231F20"/>
        </w:rPr>
        <w:t>month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row,</w:t>
      </w:r>
      <w:r>
        <w:rPr>
          <w:color w:val="231F20"/>
        </w:rPr>
        <w:t> </w:t>
      </w:r>
      <w:r>
        <w:rPr>
          <w:rFonts w:ascii="Segoe UI"/>
          <w:color w:val="231F20"/>
        </w:rPr>
        <w:t>no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county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jobless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rate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</w:rPr>
      </w:r>
    </w:p>
    <w:p>
      <w:pPr>
        <w:pStyle w:val="BodyText"/>
        <w:spacing w:line="280" w:lineRule="exact" w:before="175"/>
        <w:ind w:left="969" w:right="0"/>
        <w:jc w:val="both"/>
      </w:pPr>
      <w:r>
        <w:rPr>
          <w:color w:val="231F20"/>
        </w:rPr>
        <w:t>Compared</w:t>
      </w:r>
      <w:r>
        <w:rPr>
          <w:color w:val="231F20"/>
          <w:spacing w:val="17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May</w:t>
      </w:r>
      <w:r>
        <w:rPr>
          <w:color w:val="231F20"/>
          <w:spacing w:val="17"/>
        </w:rPr>
        <w:t> </w:t>
      </w:r>
      <w:r>
        <w:rPr>
          <w:color w:val="231F20"/>
        </w:rPr>
        <w:t>2018,</w:t>
      </w:r>
      <w:r>
        <w:rPr>
          <w:color w:val="231F20"/>
          <w:spacing w:val="17"/>
        </w:rPr>
        <w:t> </w:t>
      </w:r>
      <w:r>
        <w:rPr>
          <w:color w:val="231F20"/>
        </w:rPr>
        <w:t>unemployment</w:t>
      </w:r>
      <w:r>
        <w:rPr>
          <w:color w:val="231F20"/>
          <w:spacing w:val="17"/>
        </w:rPr>
        <w:t> </w:t>
      </w:r>
      <w:r>
        <w:rPr>
          <w:color w:val="231F20"/>
        </w:rPr>
        <w:t>rates</w:t>
      </w:r>
      <w:r>
        <w:rPr>
          <w:color w:val="231F20"/>
          <w:spacing w:val="17"/>
        </w:rPr>
        <w:t> </w:t>
      </w:r>
      <w:r>
        <w:rPr>
          <w:color w:val="231F20"/>
        </w:rPr>
        <w:t>are</w:t>
      </w:r>
      <w:r>
        <w:rPr>
          <w:color w:val="231F20"/>
          <w:spacing w:val="17"/>
        </w:rPr>
        <w:t> </w:t>
      </w:r>
      <w:r>
        <w:rPr>
          <w:color w:val="231F20"/>
        </w:rPr>
        <w:t>down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52</w:t>
      </w:r>
      <w:r>
        <w:rPr>
          <w:color w:val="231F20"/>
          <w:spacing w:val="17"/>
        </w:rPr>
        <w:t> </w:t>
      </w:r>
      <w:r>
        <w:rPr>
          <w:color w:val="231F20"/>
        </w:rPr>
        <w:t>Arkansas</w:t>
      </w:r>
      <w:r>
        <w:rPr>
          <w:color w:val="231F20"/>
          <w:spacing w:val="17"/>
        </w:rPr>
        <w:t> </w:t>
      </w:r>
      <w:r>
        <w:rPr>
          <w:color w:val="231F20"/>
        </w:rPr>
        <w:t>counties. </w:t>
      </w:r>
      <w:r>
        <w:rPr>
          <w:color w:val="231F20"/>
          <w:spacing w:val="34"/>
        </w:rPr>
        <w:t> </w:t>
      </w:r>
      <w:r>
        <w:rPr>
          <w:color w:val="231F20"/>
        </w:rPr>
        <w:t>Rates</w:t>
      </w:r>
      <w:r>
        <w:rPr>
          <w:color w:val="231F20"/>
          <w:spacing w:val="17"/>
        </w:rPr>
        <w:t> </w:t>
      </w:r>
      <w:r>
        <w:rPr>
          <w:color w:val="231F20"/>
        </w:rPr>
        <w:t>are</w:t>
      </w:r>
      <w:r>
        <w:rPr>
          <w:color w:val="231F20"/>
          <w:spacing w:val="17"/>
        </w:rPr>
        <w:t> </w:t>
      </w:r>
      <w:r>
        <w:rPr>
          <w:color w:val="231F20"/>
        </w:rPr>
        <w:t>up</w:t>
      </w:r>
      <w:r>
        <w:rPr/>
      </w:r>
    </w:p>
    <w:p>
      <w:pPr>
        <w:pStyle w:val="BodyText"/>
        <w:spacing w:line="280" w:lineRule="exact" w:before="0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over-the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year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twenty-one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counties,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while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two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unchanged.</w:t>
      </w:r>
      <w:r>
        <w:rPr>
          <w:rFonts w:ascii="Segoe UI"/>
        </w:rPr>
      </w:r>
    </w:p>
    <w:p>
      <w:pPr>
        <w:spacing w:after="0" w:line="280" w:lineRule="exact"/>
        <w:jc w:val="both"/>
        <w:rPr>
          <w:rFonts w:ascii="Segoe UI" w:hAnsi="Segoe UI" w:cs="Segoe UI" w:eastAsia="Segoe UI"/>
        </w:rPr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82448" coordorigin="0,14947" coordsize="12240,893">
            <v:shape style="position:absolute;left:0;top:14947;width:12240;height:893" type="#_x0000_t75" stroked="false">
              <v:imagedata r:id="rId24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5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1"/>
          <w:szCs w:val="11"/>
        </w:rPr>
      </w:pPr>
    </w:p>
    <w:p>
      <w:pPr>
        <w:spacing w:line="200" w:lineRule="atLeast"/>
        <w:ind w:left="2109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17.5pt;height:277.6pt;mso-position-horizontal-relative:char;mso-position-vertical-relative:line" coordorigin="0,0" coordsize="8350,5552">
            <v:shape style="position:absolute;left:0;top:0;width:8350;height:5552" type="#_x0000_t75" stroked="false">
              <v:imagedata r:id="rId28" o:title=""/>
            </v:shape>
            <v:shape style="position:absolute;left:421;top:191;width:43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714;top:213;width:41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38;top:155;width:39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870;top:152;width:27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64;top:265;width:39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22;top:239;width:58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60;top:330;width:418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68;top:297;width:39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030;top:498;width:36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50;top:601;width:29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35;top:572;width:44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92;top:695;width:51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4;top:786;width:72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02;top:721;width:58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40;top:873;width:46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46;top:895;width:41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37;top:976;width:35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73;top:1083;width:86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31;top:1015;width:62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Craighead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332;top:1038;width:68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4;top:1403;width:56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78;top:1435;width:53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91;top:1416;width:63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 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84;top:1429;width:50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18;top:1526;width:49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86;top:1484;width:55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74;top:1432;width:50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38;top:1665;width:31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89;top:1914;width:49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73;top:1868;width:36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49;top:2021;width:60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327;top:1995;width:38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98;top:1930;width:348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908;top:2008;width:64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12;top:2105;width:53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98;top:2134;width:56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851;top:2334;width:22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Yell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06;top:2302;width:65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46;top:2389;width:32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51;top:2561;width:32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76;top:2606;width:39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32;top:2725;width:1176;height:120" type="#_x0000_t202" filled="false" stroked="false">
              <v:textbox inset="0,0,0,0">
                <w:txbxContent>
                  <w:p>
                    <w:pPr>
                      <w:tabs>
                        <w:tab w:pos="722" w:val="left" w:leader="none"/>
                      </w:tabs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Pulaski</w:t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83;top:2696;width:218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11;top:2897;width:37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84;top:2848;width:46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15;top:3068;width:76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43;top:3007;width:48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6;top:3152;width:27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41;top:3249;width:45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55;top:3511;width:46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00;top:3443;width:1326;height:139" type="#_x0000_t202" filled="false" stroked="false">
              <v:textbox inset="0,0,0,0">
                <w:txbxContent>
                  <w:p>
                    <w:pPr>
                      <w:tabs>
                        <w:tab w:pos="985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position w:val="2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Spring</w:t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171;top:3495;width:57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123;top:3459;width:57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509;top:3663;width:26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9;top:3918;width:38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11;top:3841;width:31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59;top:3970;width:37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84;top:3990;width:45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12;top:4083;width:59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56;top:4184;width:38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4;top:4391;width:1563;height:127" type="#_x0000_t202" filled="false" stroked="false">
              <v:textbox inset="0,0,0,0">
                <w:txbxContent>
                  <w:p>
                    <w:pPr>
                      <w:tabs>
                        <w:tab w:pos="875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 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position w:val="1"/>
                        <w:sz w:val="12"/>
                      </w:rPr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000;top:4452;width:45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42;top:4565;width:54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70;top:4620;width:50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717;top:4572;width:31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79;top:4817;width:468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66;top:5021;width:1591;height:240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9" w:lineRule="exact" w:before="0"/>
                      <w:ind w:left="371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Lafayette </w:t>
                    </w:r>
                    <w:r>
                      <w:rPr>
                        <w:rFonts w:ascii="Arial"/>
                        <w:b/>
                        <w:spacing w:val="9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69;top:5092;width:39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05;top:5234;width:36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82;top:5189;width:41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28;top:4259;width:1890;height:1250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-35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404" w:lineRule="auto" w:before="97"/>
                      <w:ind w:left="506" w:right="532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&lt;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or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=</w:t>
                    </w:r>
                    <w:r>
                      <w:rPr>
                        <w:rFonts w:ascii="Arial"/>
                        <w:spacing w:val="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3.0%</w:t>
                    </w:r>
                    <w:r>
                      <w:rPr>
                        <w:rFonts w:ascii="Arial"/>
                        <w:spacing w:val="2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3.1%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5.0%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6"/>
                      <w:ind w:left="506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114"/>
                      <w:ind w:left="506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&gt;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pacing w:val="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[NONE]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5"/>
          <w:szCs w:val="5"/>
        </w:rPr>
      </w:pPr>
    </w:p>
    <w:p>
      <w:pPr>
        <w:spacing w:before="3"/>
        <w:ind w:left="2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10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9"/>
        </w:rPr>
        <w:t>May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8"/>
        </w:rPr>
        <w:t> </w:t>
      </w:r>
      <w:r>
        <w:rPr>
          <w:rFonts w:ascii="Segoe UI Semibold"/>
          <w:b/>
          <w:color w:val="D2232A"/>
          <w:spacing w:val="13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326"/>
        <w:gridCol w:w="1069"/>
        <w:gridCol w:w="1002"/>
        <w:gridCol w:w="1412"/>
        <w:gridCol w:w="922"/>
        <w:gridCol w:w="949"/>
        <w:gridCol w:w="1281"/>
        <w:gridCol w:w="1254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0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4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50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6"/>
          <w:footerReference w:type="default" r:id="rId27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3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80624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5"/>
          <w:szCs w:val="15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84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>
        <w:trPr>
          <w:trHeight w:val="641" w:hRule="exact"/>
        </w:trPr>
        <w:tc>
          <w:tcPr>
            <w:tcW w:w="25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</w:rPr>
              <w:t>LWDA</w:t>
              <w:tab/>
            </w:r>
            <w:r>
              <w:rPr>
                <w:rFonts w:ascii="Segoe UI"/>
                <w:b/>
                <w:color w:val="231F20"/>
                <w:spacing w:val="-3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7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2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253,969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246,836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245,362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242,509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8,011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95,657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44,871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121,720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327,932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326,454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319,362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323,435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314,558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77,523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93,712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92,918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112,634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109,029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113,031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109,047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1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29"/>
          <w:footerReference w:type="default" r:id="rId30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7336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7360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7384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7456" coordorigin="0,14947" coordsize="12240,893">
            <v:shape style="position:absolute;left:0;top:14947;width:12240;height:893" type="#_x0000_t75" stroked="false">
              <v:imagedata r:id="rId32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5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86864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6840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8681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86792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6768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8.599976pt;margin-top:761.367249pt;width:13.5pt;height:12pt;mso-position-horizontal-relative:page;mso-position-vertical-relative:page;z-index:-286744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  <w:t>10</w:t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8672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669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8667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8660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657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8655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6912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1.150391pt;margin-top:40.903362pt;width:94.2pt;height:22pt;mso-position-horizontal-relative:page;mso-position-vertical-relative:page;z-index:-286888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May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664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1.150391pt;margin-top:40.903362pt;width:94.2pt;height:22pt;mso-position-horizontal-relative:page;mso-position-vertical-relative:page;z-index:-28662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May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652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1.150391pt;margin-top:40.903362pt;width:94.2pt;height:22pt;mso-position-horizontal-relative:page;mso-position-vertical-relative:page;z-index:-28650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May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6480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1.150391pt;margin-top:40.903362pt;width:94.2pt;height:22pt;mso-position-horizontal-relative:page;mso-position-vertical-relative:page;z-index:-28645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May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12"/>
    </w:pPr>
    <w:rPr>
      <w:rFonts w:ascii="Segoe UI" w:hAnsi="Segoe UI" w:eastAsia="Segoe UI"/>
      <w:sz w:val="24"/>
      <w:szCs w:val="24"/>
    </w:rPr>
  </w:style>
  <w:style w:styleId="Heading1" w:type="paragraph">
    <w:name w:val="Heading 1"/>
    <w:basedOn w:val="Normal"/>
    <w:uiPriority w:val="1"/>
    <w:qFormat/>
    <w:pPr>
      <w:ind w:left="30"/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17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9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hyperlink" Target="http://www.discover.arkansas.gov/" TargetMode="External"/><Relationship Id="rId16" Type="http://schemas.openxmlformats.org/officeDocument/2006/relationships/header" Target="header1.xml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header" Target="header2.xml"/><Relationship Id="rId23" Type="http://schemas.openxmlformats.org/officeDocument/2006/relationships/footer" Target="footer4.xml"/><Relationship Id="rId24" Type="http://schemas.openxmlformats.org/officeDocument/2006/relationships/image" Target="media/image15.jpeg"/><Relationship Id="rId25" Type="http://schemas.openxmlformats.org/officeDocument/2006/relationships/footer" Target="footer5.xml"/><Relationship Id="rId26" Type="http://schemas.openxmlformats.org/officeDocument/2006/relationships/header" Target="header3.xml"/><Relationship Id="rId27" Type="http://schemas.openxmlformats.org/officeDocument/2006/relationships/footer" Target="footer6.xml"/><Relationship Id="rId28" Type="http://schemas.openxmlformats.org/officeDocument/2006/relationships/image" Target="media/image16.png"/><Relationship Id="rId29" Type="http://schemas.openxmlformats.org/officeDocument/2006/relationships/header" Target="header4.xml"/><Relationship Id="rId30" Type="http://schemas.openxmlformats.org/officeDocument/2006/relationships/footer" Target="footer7.xml"/><Relationship Id="rId31" Type="http://schemas.openxmlformats.org/officeDocument/2006/relationships/image" Target="media/image17.png"/><Relationship Id="rId32" Type="http://schemas.openxmlformats.org/officeDocument/2006/relationships/image" Target="media/image14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2019-07-03T09:58:06Z</dcterms:created>
  <dcterms:modified xsi:type="dcterms:W3CDTF">2019-07-03T09:58:06Z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2019-07-03T00:00:00Z</vt:filetime>
  </property>
  <property fmtid="{D5CDD505-2E9C-101B-9397-08002B2CF9AE}" pid="3" name="LastSaved">
    <vt:filetime>2019-07-03T00:00:00Z</vt:filetime>
  </property>
</Properties>
</file>